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02BFF" w14:textId="21DBFDAF" w:rsidR="00A64B7D" w:rsidRPr="00EF1AC6" w:rsidRDefault="00F9317C" w:rsidP="00EF1AC6">
      <w:pPr>
        <w:pStyle w:val="AYATitel"/>
      </w:pPr>
      <w:bookmarkStart w:id="0" w:name="_GoBack"/>
      <w:bookmarkEnd w:id="0"/>
      <w:r w:rsidRPr="00EF1AC6">
        <w:t>vragenlijst voor de aya</w:t>
      </w:r>
    </w:p>
    <w:p w14:paraId="3FC4D5B1" w14:textId="604B84D2" w:rsidR="00FF0699" w:rsidRPr="00EF1AC6" w:rsidRDefault="004F3503" w:rsidP="00EF1AC6">
      <w:pPr>
        <w:pStyle w:val="AYATiteldocument"/>
      </w:pPr>
      <w:r w:rsidRPr="00EF1AC6">
        <w:t>onderwerpen om te bespreken met je arts of verpleegkundige</w:t>
      </w:r>
    </w:p>
    <w:p w14:paraId="5896229A" w14:textId="7734DB0F" w:rsidR="00F6192C" w:rsidRPr="00722D81" w:rsidRDefault="00F6192C" w:rsidP="00F6192C">
      <w:pPr>
        <w:pStyle w:val="AYAStandaardtekst"/>
      </w:pPr>
    </w:p>
    <w:p w14:paraId="60C06961" w14:textId="4761070B" w:rsidR="006D734B" w:rsidRPr="00F9317C" w:rsidRDefault="006D734B" w:rsidP="006D734B">
      <w:pPr>
        <w:pStyle w:val="AYAStandaardtekst"/>
        <w:rPr>
          <w:sz w:val="24"/>
          <w:szCs w:val="26"/>
        </w:rPr>
      </w:pPr>
      <w:r w:rsidRPr="00F9317C">
        <w:rPr>
          <w:sz w:val="24"/>
          <w:szCs w:val="26"/>
        </w:rPr>
        <w:t xml:space="preserve">Binnenkort heb je een afspraak in het ziekenhuis omdat bij jou kanker is vastgesteld. Aangezien je tussen de 18 en 39 jaar bent behoor je tot de AYA-patiëntgroep. AYA staat voor Adolescent </w:t>
      </w:r>
      <w:r w:rsidR="00122F21">
        <w:rPr>
          <w:sz w:val="24"/>
          <w:szCs w:val="26"/>
        </w:rPr>
        <w:t xml:space="preserve">&amp; </w:t>
      </w:r>
      <w:r w:rsidRPr="00F9317C">
        <w:rPr>
          <w:sz w:val="24"/>
          <w:szCs w:val="26"/>
        </w:rPr>
        <w:t>Young Adult.</w:t>
      </w:r>
    </w:p>
    <w:p w14:paraId="50978A40" w14:textId="66C12B02" w:rsidR="006D734B" w:rsidRPr="00F9317C" w:rsidRDefault="006D734B" w:rsidP="006D734B">
      <w:pPr>
        <w:pStyle w:val="AYAStandaardtekst"/>
        <w:rPr>
          <w:sz w:val="24"/>
          <w:szCs w:val="26"/>
        </w:rPr>
      </w:pPr>
      <w:r w:rsidRPr="00F9317C">
        <w:rPr>
          <w:sz w:val="24"/>
          <w:szCs w:val="26"/>
        </w:rPr>
        <w:t>Als je te horen krijgt dat je kanker hebt, zijn er zoveel dingen waar je tegelijkertijd aan moet denken dat je er misschien wel één vergeet. Daarom een vragenlijst met onderwerpen als een ‘houvast’. Je</w:t>
      </w:r>
      <w:r w:rsidR="00745365">
        <w:rPr>
          <w:sz w:val="24"/>
          <w:szCs w:val="26"/>
        </w:rPr>
        <w:t xml:space="preserve"> kunt deze vragenlijst </w:t>
      </w:r>
      <w:r w:rsidR="0016132F">
        <w:rPr>
          <w:sz w:val="24"/>
          <w:szCs w:val="26"/>
        </w:rPr>
        <w:t xml:space="preserve">gebruiken om je gedachten te ordenen en je kunt ‘m </w:t>
      </w:r>
      <w:r w:rsidR="00745365">
        <w:rPr>
          <w:sz w:val="24"/>
          <w:szCs w:val="26"/>
        </w:rPr>
        <w:t xml:space="preserve">uitprinten en meenemen naar je </w:t>
      </w:r>
      <w:r w:rsidR="000A5F0D">
        <w:rPr>
          <w:sz w:val="24"/>
          <w:szCs w:val="26"/>
        </w:rPr>
        <w:t>afspraken in het ziekenhuis.</w:t>
      </w:r>
      <w:r w:rsidRPr="00F9317C">
        <w:rPr>
          <w:sz w:val="24"/>
          <w:szCs w:val="26"/>
        </w:rPr>
        <w:t xml:space="preserve"> </w:t>
      </w:r>
      <w:r w:rsidR="000A5F0D">
        <w:rPr>
          <w:sz w:val="24"/>
          <w:szCs w:val="26"/>
        </w:rPr>
        <w:t>In de patiëntportalen van sommige ziekenhuizen is deze vragenlijst ook digitaal beschikbaar</w:t>
      </w:r>
      <w:r w:rsidR="000D0DA3">
        <w:rPr>
          <w:sz w:val="24"/>
          <w:szCs w:val="26"/>
        </w:rPr>
        <w:t xml:space="preserve"> om in te vullen en te delen met je zorgverlener</w:t>
      </w:r>
      <w:r w:rsidR="000A5F0D">
        <w:rPr>
          <w:sz w:val="24"/>
          <w:szCs w:val="26"/>
        </w:rPr>
        <w:t>.</w:t>
      </w:r>
    </w:p>
    <w:p w14:paraId="609F952F" w14:textId="77777777" w:rsidR="006D734B" w:rsidRPr="00F9317C" w:rsidRDefault="006D734B" w:rsidP="006D734B">
      <w:pPr>
        <w:pStyle w:val="AYAStandaardtekst"/>
        <w:rPr>
          <w:sz w:val="24"/>
          <w:szCs w:val="26"/>
        </w:rPr>
      </w:pPr>
    </w:p>
    <w:p w14:paraId="652B2767" w14:textId="4B6296F3" w:rsidR="006D734B" w:rsidRPr="00F9317C" w:rsidRDefault="006D734B" w:rsidP="006D734B">
      <w:pPr>
        <w:pStyle w:val="AYAStandaardtekst"/>
        <w:rPr>
          <w:sz w:val="24"/>
          <w:szCs w:val="26"/>
        </w:rPr>
      </w:pPr>
      <w:r w:rsidRPr="00F9317C">
        <w:rPr>
          <w:sz w:val="24"/>
          <w:szCs w:val="26"/>
        </w:rPr>
        <w:t xml:space="preserve">Deze vragenlijst dient als uitgangspunt om in gesprek te gaan met de zorgverlener met wie je een afspraak hebt. Het is niet een eenmalig gesprek. Je kunt gedurende je behandeling en de eventuele follow-up periode altijd je vragen blijven stellen. </w:t>
      </w:r>
    </w:p>
    <w:p w14:paraId="439399DF" w14:textId="77777777" w:rsidR="006D734B" w:rsidRPr="00F9317C" w:rsidRDefault="006D734B" w:rsidP="006D734B">
      <w:pPr>
        <w:pStyle w:val="AYAStandaardtekst"/>
        <w:rPr>
          <w:i/>
          <w:iCs/>
          <w:sz w:val="24"/>
          <w:szCs w:val="26"/>
        </w:rPr>
      </w:pPr>
    </w:p>
    <w:p w14:paraId="72DDCE93" w14:textId="7C420A39" w:rsidR="009637BF" w:rsidRPr="00F9317C" w:rsidRDefault="006D734B" w:rsidP="006D734B">
      <w:pPr>
        <w:pStyle w:val="AYAStandaardtekst"/>
        <w:rPr>
          <w:sz w:val="24"/>
          <w:szCs w:val="26"/>
        </w:rPr>
      </w:pPr>
      <w:r w:rsidRPr="7771E7A0">
        <w:rPr>
          <w:i/>
          <w:iCs/>
          <w:sz w:val="24"/>
        </w:rPr>
        <w:t>Let op: Sommige antikankerbehandelingen kunnen invloed hebben op je vruchtbaarheid. Het is belangrijk dat het onderwerp vruchtbaarheid is besproken vóórdat de behandeling</w:t>
      </w:r>
      <w:r w:rsidR="005274F5" w:rsidRPr="7771E7A0">
        <w:rPr>
          <w:i/>
          <w:iCs/>
          <w:sz w:val="24"/>
        </w:rPr>
        <w:t>en</w:t>
      </w:r>
      <w:r w:rsidRPr="7771E7A0">
        <w:rPr>
          <w:i/>
          <w:iCs/>
          <w:sz w:val="24"/>
        </w:rPr>
        <w:t xml:space="preserve"> starten.</w:t>
      </w:r>
    </w:p>
    <w:p w14:paraId="59772F7B" w14:textId="7A02F853" w:rsidR="008C1D7B" w:rsidRPr="00722D81" w:rsidRDefault="45A9FB76" w:rsidP="215EA45B">
      <w:pPr>
        <w:jc w:val="center"/>
        <w:rPr>
          <w:rFonts w:eastAsiaTheme="minorEastAsia"/>
          <w:b/>
          <w:bCs/>
          <w:color w:val="691F73"/>
          <w:sz w:val="22"/>
          <w:szCs w:val="22"/>
        </w:rPr>
      </w:pPr>
      <w:r>
        <w:rPr>
          <w:noProof/>
          <w:lang w:eastAsia="nl-NL"/>
        </w:rPr>
        <w:drawing>
          <wp:inline distT="0" distB="0" distL="0" distR="0" wp14:anchorId="28FE6B31" wp14:editId="737151A2">
            <wp:extent cx="4572000" cy="4248150"/>
            <wp:effectExtent l="0" t="0" r="0" b="0"/>
            <wp:docPr id="1634968625" name="Afbeelding 1634968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4248150"/>
                    </a:xfrm>
                    <a:prstGeom prst="rect">
                      <a:avLst/>
                    </a:prstGeom>
                  </pic:spPr>
                </pic:pic>
              </a:graphicData>
            </a:graphic>
          </wp:inline>
        </w:drawing>
      </w:r>
    </w:p>
    <w:p w14:paraId="0215A700" w14:textId="0F7FCEF8" w:rsidR="007C6FB7" w:rsidRPr="00722D81" w:rsidRDefault="00722D81" w:rsidP="00B40C37">
      <w:pPr>
        <w:pStyle w:val="AYAopsommingniv1"/>
        <w:numPr>
          <w:ilvl w:val="0"/>
          <w:numId w:val="0"/>
        </w:numPr>
        <w:ind w:left="360" w:hanging="360"/>
        <w:jc w:val="center"/>
      </w:pPr>
      <w:r>
        <w:t>AYA ‘</w:t>
      </w:r>
      <w:r w:rsidR="007C6FB7">
        <w:t xml:space="preserve">Ik en mijn’ </w:t>
      </w:r>
      <w:r>
        <w:t xml:space="preserve">zorgbehoeften, </w:t>
      </w:r>
      <w:r w:rsidR="7847A249">
        <w:t>februari 2022</w:t>
      </w:r>
      <w:r w:rsidR="007C6FB7">
        <w:t xml:space="preserve"> </w:t>
      </w:r>
    </w:p>
    <w:p w14:paraId="2DCA72D7" w14:textId="4AA47E31" w:rsidR="00743F40" w:rsidRDefault="00743F40">
      <w:pPr>
        <w:rPr>
          <w:rFonts w:ascii="Arial" w:hAnsi="Arial" w:cs="Arial"/>
          <w:b/>
          <w:bCs/>
        </w:rPr>
      </w:pPr>
      <w:r>
        <w:rPr>
          <w:rFonts w:ascii="Arial" w:hAnsi="Arial" w:cs="Arial"/>
          <w:b/>
          <w:bCs/>
        </w:rPr>
        <w:br w:type="page"/>
      </w:r>
    </w:p>
    <w:p w14:paraId="238A00B5" w14:textId="7ECF5A73" w:rsidR="00743F40" w:rsidRDefault="00413D4E" w:rsidP="00413D4E">
      <w:pPr>
        <w:pStyle w:val="AYAKopniv1"/>
      </w:pPr>
      <w:r>
        <w:lastRenderedPageBreak/>
        <w:t>Algemeen</w:t>
      </w:r>
    </w:p>
    <w:p w14:paraId="33E1F0D1" w14:textId="77777777" w:rsidR="00516D70" w:rsidRDefault="00516D70" w:rsidP="00344E68">
      <w:pPr>
        <w:pStyle w:val="AYAStandaardtekst"/>
        <w:numPr>
          <w:ilvl w:val="0"/>
          <w:numId w:val="8"/>
        </w:numPr>
      </w:pPr>
      <w:r w:rsidRPr="00EB34C5">
        <w:t>Wie zijn jouw mantelzorger(s)</w:t>
      </w:r>
      <w:r>
        <w:t>, wie zorgt er voor jou of op wie kan je terugvallen</w:t>
      </w:r>
      <w:r w:rsidRPr="00EB34C5">
        <w:t xml:space="preserve">? </w:t>
      </w:r>
    </w:p>
    <w:p w14:paraId="3F5B935F" w14:textId="7539FED7" w:rsidR="00516D70" w:rsidRPr="000E03BE" w:rsidRDefault="007D34F5" w:rsidP="00516D70">
      <w:pPr>
        <w:pStyle w:val="AYAStandaardtekst"/>
        <w:ind w:left="720"/>
        <w:rPr>
          <w:color w:val="858484"/>
        </w:rPr>
      </w:pPr>
      <w:r>
        <w:br/>
      </w:r>
      <w:r w:rsidR="00516D70" w:rsidRPr="000E03BE">
        <w:rPr>
          <w:color w:val="858484"/>
        </w:rPr>
        <w:t>_________________________________________________________________</w:t>
      </w:r>
      <w:r w:rsidRPr="000E03BE">
        <w:rPr>
          <w:color w:val="858484"/>
        </w:rPr>
        <w:t>______</w:t>
      </w:r>
      <w:r w:rsidRPr="000E03BE">
        <w:rPr>
          <w:color w:val="858484"/>
        </w:rPr>
        <w:br/>
      </w:r>
      <w:r w:rsidRPr="000E03BE">
        <w:rPr>
          <w:color w:val="858484"/>
        </w:rPr>
        <w:br/>
        <w:t>_______________________________________________________________________</w:t>
      </w:r>
      <w:r w:rsidRPr="000E03BE">
        <w:rPr>
          <w:color w:val="858484"/>
        </w:rPr>
        <w:br/>
      </w:r>
    </w:p>
    <w:p w14:paraId="70FB0297" w14:textId="77777777" w:rsidR="007D34F5" w:rsidRDefault="00516D70" w:rsidP="00344E68">
      <w:pPr>
        <w:pStyle w:val="AYAStandaardtekst"/>
        <w:numPr>
          <w:ilvl w:val="0"/>
          <w:numId w:val="8"/>
        </w:numPr>
      </w:pPr>
      <w:r w:rsidRPr="00EB34C5">
        <w:t xml:space="preserve">Wat is je gezinssituatie (bijv. thuiswonend, jong gezin, studentenhuis, alleenstaand)? </w:t>
      </w:r>
    </w:p>
    <w:p w14:paraId="37317975" w14:textId="689F4F4B" w:rsidR="00516D70" w:rsidRPr="000E03BE" w:rsidRDefault="007D34F5" w:rsidP="007D34F5">
      <w:pPr>
        <w:pStyle w:val="AYAStandaardtekst"/>
        <w:ind w:left="720"/>
        <w:rPr>
          <w:color w:val="858484"/>
        </w:rPr>
      </w:pPr>
      <w:r>
        <w:br/>
      </w:r>
      <w:r w:rsidRPr="000E03BE">
        <w:rPr>
          <w:color w:val="858484"/>
        </w:rPr>
        <w:t>_______________________________________________________________________</w:t>
      </w:r>
      <w:r w:rsidRPr="000E03BE">
        <w:rPr>
          <w:color w:val="858484"/>
        </w:rPr>
        <w:br/>
      </w:r>
      <w:r w:rsidRPr="000E03BE">
        <w:rPr>
          <w:color w:val="858484"/>
        </w:rPr>
        <w:br/>
        <w:t>_______________________________________________________________________</w:t>
      </w:r>
      <w:r w:rsidRPr="000E03BE">
        <w:rPr>
          <w:color w:val="858484"/>
        </w:rPr>
        <w:br/>
      </w:r>
    </w:p>
    <w:p w14:paraId="000D3E19" w14:textId="197EEC52" w:rsidR="00516D70" w:rsidRPr="00EB34C5" w:rsidRDefault="00516D70" w:rsidP="00344E68">
      <w:pPr>
        <w:pStyle w:val="AYAStandaardtekst"/>
        <w:numPr>
          <w:ilvl w:val="0"/>
          <w:numId w:val="8"/>
        </w:numPr>
      </w:pPr>
      <w:r w:rsidRPr="00EB34C5">
        <w:t xml:space="preserve">Aan wie mag informatie worden verstrekt? </w:t>
      </w:r>
      <w:r w:rsidR="007D34F5">
        <w:br/>
      </w:r>
      <w:r w:rsidR="007D34F5">
        <w:br/>
      </w:r>
      <w:r w:rsidR="007D34F5" w:rsidRPr="000E03BE">
        <w:rPr>
          <w:color w:val="858484"/>
        </w:rPr>
        <w:t>_______________________________________________________________________</w:t>
      </w:r>
      <w:r w:rsidR="007D34F5" w:rsidRPr="000E03BE">
        <w:rPr>
          <w:color w:val="858484"/>
        </w:rPr>
        <w:br/>
      </w:r>
      <w:r w:rsidR="007D34F5" w:rsidRPr="000E03BE">
        <w:rPr>
          <w:color w:val="858484"/>
        </w:rPr>
        <w:br/>
        <w:t>_______________________________________________________________________</w:t>
      </w:r>
      <w:r w:rsidR="007D34F5" w:rsidRPr="007D34F5">
        <w:rPr>
          <w:color w:val="691F73"/>
        </w:rPr>
        <w:br/>
      </w:r>
    </w:p>
    <w:p w14:paraId="1713E83A" w14:textId="58336984" w:rsidR="00516D70" w:rsidRPr="00EB34C5" w:rsidRDefault="00516D70" w:rsidP="00344E68">
      <w:pPr>
        <w:pStyle w:val="AYAStandaardtekst"/>
        <w:numPr>
          <w:ilvl w:val="0"/>
          <w:numId w:val="8"/>
        </w:numPr>
      </w:pPr>
      <w:r w:rsidRPr="00EB34C5">
        <w:t>Zijn er andere instanties/hulpverleners betrokken</w:t>
      </w:r>
      <w:r w:rsidR="007D34F5">
        <w:t>?</w:t>
      </w:r>
      <w:r w:rsidR="007D34F5">
        <w:br/>
      </w:r>
      <w:r w:rsidR="007D34F5">
        <w:br/>
      </w:r>
      <w:r w:rsidR="007D34F5" w:rsidRPr="000E03BE">
        <w:rPr>
          <w:color w:val="858484"/>
        </w:rPr>
        <w:t>_______________________________________________________________________</w:t>
      </w:r>
      <w:r w:rsidR="007D34F5" w:rsidRPr="000E03BE">
        <w:rPr>
          <w:color w:val="858484"/>
        </w:rPr>
        <w:br/>
      </w:r>
      <w:r w:rsidR="007D34F5" w:rsidRPr="000E03BE">
        <w:rPr>
          <w:color w:val="858484"/>
        </w:rPr>
        <w:br/>
        <w:t>_______________________________________________________________________</w:t>
      </w:r>
      <w:r w:rsidR="007D34F5" w:rsidRPr="007D34F5">
        <w:rPr>
          <w:color w:val="691F73"/>
        </w:rPr>
        <w:br/>
      </w:r>
    </w:p>
    <w:p w14:paraId="73CDEA15" w14:textId="20A9EE2C" w:rsidR="00413D4E" w:rsidRDefault="00685D44" w:rsidP="007D34F5">
      <w:pPr>
        <w:pStyle w:val="AYAKopniv1"/>
      </w:pPr>
      <w:r>
        <w:t>Vruchtbaarheid en zwangerschap</w:t>
      </w:r>
    </w:p>
    <w:p w14:paraId="0F355058" w14:textId="51F9F627" w:rsidR="00A82AD4" w:rsidRDefault="00A82AD4" w:rsidP="00344E68">
      <w:pPr>
        <w:pStyle w:val="AYAStandaardtekst"/>
        <w:numPr>
          <w:ilvl w:val="0"/>
          <w:numId w:val="9"/>
        </w:numPr>
      </w:pPr>
      <w:r w:rsidRPr="00EB34C5">
        <w:t xml:space="preserve">Heb je informatie gehad over mogelijke consequenties van de behandeling op je vruchtbaarheid/voortplanting? </w:t>
      </w:r>
      <w:r w:rsidR="006C36B9" w:rsidRPr="006C36B9">
        <w:rPr>
          <w:i/>
          <w:iCs/>
        </w:rPr>
        <w:t>Ja / Nee</w:t>
      </w:r>
      <w:r>
        <w:br/>
      </w:r>
    </w:p>
    <w:p w14:paraId="0B57EC8E" w14:textId="5F8F208B" w:rsidR="00A82AD4" w:rsidRPr="00EB34C5" w:rsidRDefault="00A82AD4" w:rsidP="00344E68">
      <w:pPr>
        <w:pStyle w:val="AYAStandaardtekst"/>
        <w:numPr>
          <w:ilvl w:val="0"/>
          <w:numId w:val="9"/>
        </w:numPr>
      </w:pPr>
      <w:r w:rsidRPr="00EB34C5">
        <w:t xml:space="preserve">Zijn er preventieve maatregelen ter behoud van vruchtbaarheid ondernomen? </w:t>
      </w:r>
      <w:r w:rsidR="006C36B9" w:rsidRPr="006C36B9">
        <w:rPr>
          <w:i/>
          <w:iCs/>
        </w:rPr>
        <w:t>Ja / Nee</w:t>
      </w:r>
      <w:r>
        <w:br/>
      </w:r>
    </w:p>
    <w:p w14:paraId="471AB9FC" w14:textId="07BCCFD5" w:rsidR="00A82AD4" w:rsidRPr="00EB34C5" w:rsidRDefault="00A82AD4" w:rsidP="00344E68">
      <w:pPr>
        <w:pStyle w:val="AYAStandaardtekst"/>
        <w:numPr>
          <w:ilvl w:val="0"/>
          <w:numId w:val="9"/>
        </w:numPr>
      </w:pPr>
      <w:r w:rsidRPr="00EB34C5">
        <w:t xml:space="preserve">Heb je een actuele kinderwens of kinderwens op termijn? </w:t>
      </w:r>
      <w:r w:rsidR="006C36B9" w:rsidRPr="006C36B9">
        <w:rPr>
          <w:i/>
          <w:iCs/>
        </w:rPr>
        <w:t>Ja / Nee</w:t>
      </w:r>
      <w:r>
        <w:br/>
      </w:r>
    </w:p>
    <w:p w14:paraId="675DCD70" w14:textId="03500B94" w:rsidR="00A82AD4" w:rsidRDefault="00A82AD4" w:rsidP="00344E68">
      <w:pPr>
        <w:pStyle w:val="AYAStandaardtekst"/>
        <w:numPr>
          <w:ilvl w:val="0"/>
          <w:numId w:val="9"/>
        </w:numPr>
      </w:pPr>
      <w:r w:rsidRPr="00EB34C5">
        <w:t xml:space="preserve">Heb je counseling (voorlichting) door een fertiliteitarts aangeboden gekregen? </w:t>
      </w:r>
      <w:r w:rsidR="006C36B9" w:rsidRPr="006C36B9">
        <w:rPr>
          <w:i/>
          <w:iCs/>
        </w:rPr>
        <w:t>Ja / Nee</w:t>
      </w:r>
      <w:r>
        <w:br/>
      </w:r>
    </w:p>
    <w:p w14:paraId="66DE015B" w14:textId="77777777" w:rsidR="00C14F30" w:rsidRDefault="00C14F30">
      <w:pPr>
        <w:rPr>
          <w:rFonts w:ascii="Arial" w:eastAsiaTheme="majorEastAsia" w:hAnsi="Arial" w:cstheme="majorBidi"/>
          <w:b/>
          <w:color w:val="691F73"/>
          <w:sz w:val="28"/>
          <w:szCs w:val="32"/>
        </w:rPr>
      </w:pPr>
      <w:r>
        <w:br w:type="page"/>
      </w:r>
    </w:p>
    <w:p w14:paraId="1492F7CF" w14:textId="2C12C360" w:rsidR="00A82AD4" w:rsidRPr="00EB34C5" w:rsidRDefault="00461994" w:rsidP="00A82AD4">
      <w:pPr>
        <w:pStyle w:val="AYAKopniv1"/>
      </w:pPr>
      <w:r>
        <w:lastRenderedPageBreak/>
        <w:t>Ziekte en behandelingen</w:t>
      </w:r>
    </w:p>
    <w:p w14:paraId="684038E6" w14:textId="783FF392" w:rsidR="00AC0B1D" w:rsidRPr="00EB34C5" w:rsidRDefault="00AC0B1D" w:rsidP="00344E68">
      <w:pPr>
        <w:pStyle w:val="AYAStandaardtekst"/>
        <w:numPr>
          <w:ilvl w:val="0"/>
          <w:numId w:val="10"/>
        </w:numPr>
      </w:pPr>
      <w:r w:rsidRPr="00EB34C5">
        <w:t xml:space="preserve">Kun je zelf beschrijven wat je ziekte en behandeling inhoudt? </w:t>
      </w:r>
      <w:r>
        <w:br/>
      </w:r>
      <w:r>
        <w:br/>
      </w:r>
      <w:r w:rsidRPr="000E03BE">
        <w:rPr>
          <w:color w:val="858484"/>
        </w:rPr>
        <w:t>_______________________________________________________________________</w:t>
      </w:r>
      <w:r w:rsidRPr="000E03BE">
        <w:rPr>
          <w:color w:val="858484"/>
        </w:rPr>
        <w:br/>
      </w:r>
      <w:r w:rsidRPr="000E03BE">
        <w:rPr>
          <w:color w:val="858484"/>
        </w:rPr>
        <w:br/>
        <w:t>_______________________________________________________________________</w:t>
      </w:r>
      <w:r>
        <w:br/>
      </w:r>
    </w:p>
    <w:p w14:paraId="02D3AE0B" w14:textId="03144FCA" w:rsidR="00AC0B1D" w:rsidRPr="00EB34C5" w:rsidRDefault="00AC0B1D" w:rsidP="00344E68">
      <w:pPr>
        <w:pStyle w:val="AYAStandaardtekst"/>
        <w:numPr>
          <w:ilvl w:val="0"/>
          <w:numId w:val="10"/>
        </w:numPr>
      </w:pPr>
      <w:r w:rsidRPr="00EB34C5">
        <w:t xml:space="preserve">Hoe ga je om met je ziekte/behandeling? </w:t>
      </w:r>
      <w:r>
        <w:br/>
      </w:r>
      <w:r>
        <w:br/>
      </w:r>
      <w:r w:rsidRPr="000E03BE">
        <w:rPr>
          <w:color w:val="858484"/>
        </w:rPr>
        <w:t>_______________________________________________________________________</w:t>
      </w:r>
      <w:r w:rsidRPr="000E03BE">
        <w:rPr>
          <w:color w:val="858484"/>
        </w:rPr>
        <w:br/>
      </w:r>
      <w:r w:rsidRPr="000E03BE">
        <w:rPr>
          <w:color w:val="858484"/>
        </w:rPr>
        <w:br/>
        <w:t>_______________________________________________________________________</w:t>
      </w:r>
      <w:r>
        <w:rPr>
          <w:color w:val="691F73"/>
        </w:rPr>
        <w:br/>
      </w:r>
    </w:p>
    <w:p w14:paraId="0DC89159" w14:textId="1120CC0F" w:rsidR="00AC0B1D" w:rsidRPr="00EB34C5" w:rsidRDefault="00AC0B1D" w:rsidP="00344E68">
      <w:pPr>
        <w:pStyle w:val="AYAStandaardtekst"/>
        <w:numPr>
          <w:ilvl w:val="0"/>
          <w:numId w:val="10"/>
        </w:numPr>
      </w:pPr>
      <w:r w:rsidRPr="00EB34C5">
        <w:t xml:space="preserve">Hoe gaan je naasten om met je ziekte/behandeling? </w:t>
      </w:r>
      <w:r>
        <w:br/>
      </w:r>
      <w:r>
        <w:br/>
      </w:r>
      <w:r w:rsidRPr="0000471E">
        <w:rPr>
          <w:color w:val="858484"/>
        </w:rPr>
        <w:t>_______________________________________________________________________</w:t>
      </w:r>
      <w:r w:rsidRPr="0000471E">
        <w:rPr>
          <w:color w:val="858484"/>
        </w:rPr>
        <w:br/>
      </w:r>
      <w:r w:rsidRPr="0000471E">
        <w:rPr>
          <w:color w:val="858484"/>
        </w:rPr>
        <w:br/>
      </w:r>
      <w:r w:rsidRPr="000E03BE">
        <w:rPr>
          <w:color w:val="858484"/>
        </w:rPr>
        <w:t>_______________________________________________________________________</w:t>
      </w:r>
      <w:r>
        <w:rPr>
          <w:color w:val="691F73"/>
        </w:rPr>
        <w:br/>
      </w:r>
    </w:p>
    <w:p w14:paraId="627CC365" w14:textId="398A0B11" w:rsidR="00AC0B1D" w:rsidRPr="00EB34C5" w:rsidRDefault="00AC0B1D" w:rsidP="00344E68">
      <w:pPr>
        <w:pStyle w:val="AYAStandaardtekst"/>
        <w:numPr>
          <w:ilvl w:val="0"/>
          <w:numId w:val="10"/>
        </w:numPr>
      </w:pPr>
      <w:r w:rsidRPr="00EB34C5">
        <w:t>Gebruik je genotsmiddelen? [</w:t>
      </w:r>
      <w:r>
        <w:t xml:space="preserve">b.v. </w:t>
      </w:r>
      <w:r w:rsidRPr="00EB34C5">
        <w:t>alcohol, drugs, roken</w:t>
      </w:r>
      <w:r>
        <w:t>]</w:t>
      </w:r>
      <w:r>
        <w:br/>
      </w:r>
      <w:r>
        <w:br/>
      </w:r>
      <w:r w:rsidRPr="000E03BE">
        <w:rPr>
          <w:color w:val="858484"/>
        </w:rPr>
        <w:t>_______________________________________________________________________</w:t>
      </w:r>
      <w:r w:rsidRPr="000E03BE">
        <w:rPr>
          <w:color w:val="858484"/>
        </w:rPr>
        <w:br/>
      </w:r>
      <w:r w:rsidRPr="000E03BE">
        <w:rPr>
          <w:color w:val="858484"/>
        </w:rPr>
        <w:br/>
        <w:t>_______________________________________________________________________</w:t>
      </w:r>
      <w:r>
        <w:rPr>
          <w:color w:val="691F73"/>
        </w:rPr>
        <w:br/>
      </w:r>
    </w:p>
    <w:p w14:paraId="6760F625" w14:textId="47A572BF" w:rsidR="00AC0B1D" w:rsidRPr="00EF1AC6" w:rsidRDefault="00AC0B1D" w:rsidP="00344E68">
      <w:pPr>
        <w:pStyle w:val="AYAStandaardtekst"/>
        <w:numPr>
          <w:ilvl w:val="0"/>
          <w:numId w:val="10"/>
        </w:numPr>
        <w:rPr>
          <w:b/>
          <w:bCs/>
          <w:color w:val="858484"/>
        </w:rPr>
      </w:pPr>
      <w:r w:rsidRPr="00EB34C5">
        <w:t xml:space="preserve">Gebruik je medicijnen of supplementen? </w:t>
      </w:r>
      <w:r>
        <w:br/>
      </w:r>
      <w:r>
        <w:br/>
      </w:r>
      <w:r w:rsidRPr="0000471E">
        <w:rPr>
          <w:color w:val="858484"/>
        </w:rPr>
        <w:t>_______________________________________________________________________</w:t>
      </w:r>
      <w:r w:rsidRPr="0000471E">
        <w:rPr>
          <w:color w:val="858484"/>
        </w:rPr>
        <w:br/>
      </w:r>
      <w:r w:rsidRPr="0000471E">
        <w:rPr>
          <w:color w:val="858484"/>
        </w:rPr>
        <w:br/>
        <w:t>_______________________________________________________________________</w:t>
      </w:r>
    </w:p>
    <w:p w14:paraId="10AAF519" w14:textId="09898326" w:rsidR="0078027F" w:rsidRDefault="0078027F" w:rsidP="005A1D78">
      <w:pPr>
        <w:rPr>
          <w:color w:val="858484"/>
        </w:rPr>
      </w:pPr>
    </w:p>
    <w:p w14:paraId="013DED80" w14:textId="77777777" w:rsidR="00EF1AC6" w:rsidRPr="00EF1AC6" w:rsidRDefault="00EF1AC6" w:rsidP="00EF1AC6">
      <w:pPr>
        <w:pStyle w:val="AYAKopniv1"/>
      </w:pPr>
      <w:r w:rsidRPr="00EF1AC6">
        <w:t>Thema opleidingen</w:t>
      </w:r>
    </w:p>
    <w:p w14:paraId="3FCD040B" w14:textId="3E9A0610" w:rsidR="00EF1AC6" w:rsidRDefault="00EF1AC6" w:rsidP="00344E68">
      <w:pPr>
        <w:pStyle w:val="AYAStandaardtekst"/>
        <w:numPr>
          <w:ilvl w:val="0"/>
          <w:numId w:val="11"/>
        </w:numPr>
      </w:pPr>
      <w:r w:rsidRPr="00EB34C5">
        <w:t>Volg je momenteel een opleiding?</w:t>
      </w:r>
      <w:r w:rsidR="0000471E">
        <w:br/>
      </w:r>
      <w:r>
        <w:br/>
      </w:r>
      <w:r w:rsidRPr="0000471E">
        <w:rPr>
          <w:color w:val="858484"/>
        </w:rPr>
        <w:t>_______________________________________________________________________</w:t>
      </w:r>
      <w:r w:rsidRPr="0000471E">
        <w:rPr>
          <w:color w:val="858484"/>
        </w:rPr>
        <w:br/>
      </w:r>
      <w:r w:rsidRPr="0000471E">
        <w:rPr>
          <w:color w:val="858484"/>
        </w:rPr>
        <w:br/>
        <w:t>_______________________________________________________________________</w:t>
      </w:r>
      <w:r>
        <w:rPr>
          <w:b/>
          <w:bCs/>
          <w:color w:val="858484"/>
        </w:rPr>
        <w:br/>
      </w:r>
    </w:p>
    <w:p w14:paraId="06975F1F" w14:textId="35E76077" w:rsidR="00EF1AC6" w:rsidRPr="0000471E" w:rsidRDefault="00EF1AC6" w:rsidP="00344E68">
      <w:pPr>
        <w:pStyle w:val="AYAStandaardtekst"/>
        <w:numPr>
          <w:ilvl w:val="0"/>
          <w:numId w:val="11"/>
        </w:numPr>
      </w:pPr>
      <w:r w:rsidRPr="00EB34C5">
        <w:t xml:space="preserve">Heb je vragen over opleiding/studie in combinatie met de ziekte/behandeling? </w:t>
      </w:r>
      <w:r w:rsidR="0000471E">
        <w:br/>
      </w:r>
      <w:r>
        <w:br/>
      </w:r>
      <w:r w:rsidRPr="0000471E">
        <w:rPr>
          <w:color w:val="858484"/>
        </w:rPr>
        <w:t>_______________________________________________________________________</w:t>
      </w:r>
      <w:r w:rsidRPr="0000471E">
        <w:rPr>
          <w:color w:val="858484"/>
        </w:rPr>
        <w:br/>
      </w:r>
      <w:r w:rsidRPr="0000471E">
        <w:rPr>
          <w:color w:val="858484"/>
        </w:rPr>
        <w:br/>
        <w:t>_______________________________________________________________________</w:t>
      </w:r>
      <w:r w:rsidRPr="0000471E">
        <w:rPr>
          <w:color w:val="858484"/>
        </w:rPr>
        <w:br/>
      </w:r>
    </w:p>
    <w:p w14:paraId="6364C627" w14:textId="77777777" w:rsidR="00C14F30" w:rsidRDefault="00C14F30">
      <w:pPr>
        <w:rPr>
          <w:rFonts w:ascii="Arial" w:eastAsiaTheme="majorEastAsia" w:hAnsi="Arial" w:cstheme="majorBidi"/>
          <w:b/>
          <w:color w:val="691F73"/>
          <w:sz w:val="28"/>
          <w:szCs w:val="32"/>
        </w:rPr>
      </w:pPr>
      <w:r>
        <w:br w:type="page"/>
      </w:r>
    </w:p>
    <w:p w14:paraId="7828D0DF" w14:textId="13A606EF" w:rsidR="00EF1AC6" w:rsidRPr="00EB34C5" w:rsidRDefault="00EF1AC6" w:rsidP="00FF1652">
      <w:pPr>
        <w:pStyle w:val="AYAKopniv1"/>
      </w:pPr>
      <w:r w:rsidRPr="00EB34C5">
        <w:lastRenderedPageBreak/>
        <w:t>Thema werk en re-integratie</w:t>
      </w:r>
    </w:p>
    <w:p w14:paraId="50E1E615" w14:textId="086C881B" w:rsidR="00EF1AC6" w:rsidRPr="00EB34C5" w:rsidRDefault="00EF1AC6" w:rsidP="00344E68">
      <w:pPr>
        <w:pStyle w:val="AYAStandaardtekst"/>
        <w:numPr>
          <w:ilvl w:val="0"/>
          <w:numId w:val="11"/>
        </w:numPr>
      </w:pPr>
      <w:r w:rsidRPr="00EB34C5">
        <w:t xml:space="preserve">Heb je een (bij)baan? </w:t>
      </w:r>
      <w:r w:rsidR="0000471E">
        <w:br/>
      </w:r>
      <w:r w:rsidR="00FF1652">
        <w:br/>
      </w:r>
      <w:r w:rsidR="00FF1652" w:rsidRPr="0000471E">
        <w:rPr>
          <w:color w:val="858484"/>
        </w:rPr>
        <w:t>_______________________________________________________________________</w:t>
      </w:r>
      <w:r w:rsidR="00FF1652" w:rsidRPr="0000471E">
        <w:rPr>
          <w:color w:val="858484"/>
        </w:rPr>
        <w:br/>
      </w:r>
      <w:r w:rsidR="00FF1652" w:rsidRPr="0000471E">
        <w:rPr>
          <w:color w:val="858484"/>
        </w:rPr>
        <w:br/>
        <w:t>_______________________________________________________________________</w:t>
      </w:r>
      <w:r w:rsidR="00FF1652">
        <w:rPr>
          <w:b/>
          <w:bCs/>
          <w:color w:val="858484"/>
        </w:rPr>
        <w:br/>
      </w:r>
    </w:p>
    <w:p w14:paraId="0A78B998" w14:textId="218AB42D" w:rsidR="0046332F" w:rsidRPr="0046332F" w:rsidRDefault="00EF1AC6" w:rsidP="00344E68">
      <w:pPr>
        <w:pStyle w:val="AYAStandaardtekst"/>
        <w:numPr>
          <w:ilvl w:val="0"/>
          <w:numId w:val="11"/>
        </w:numPr>
      </w:pPr>
      <w:r w:rsidRPr="00EB34C5">
        <w:t xml:space="preserve">Vanaf welke datum ben je ziekgemeld? </w:t>
      </w:r>
      <w:r w:rsidR="0000471E">
        <w:br/>
      </w:r>
      <w:r w:rsidR="00FF1652">
        <w:br/>
      </w:r>
      <w:r w:rsidR="00FF1652" w:rsidRPr="0000471E">
        <w:rPr>
          <w:color w:val="858484"/>
        </w:rPr>
        <w:t>_______________________________________________________________________</w:t>
      </w:r>
      <w:r w:rsidR="00FF1652" w:rsidRPr="0000471E">
        <w:rPr>
          <w:color w:val="858484"/>
        </w:rPr>
        <w:br/>
      </w:r>
      <w:r w:rsidR="00FF1652" w:rsidRPr="0000471E">
        <w:rPr>
          <w:color w:val="858484"/>
        </w:rPr>
        <w:br/>
        <w:t>_______________________________________________________________________</w:t>
      </w:r>
      <w:r w:rsidR="0000471E">
        <w:rPr>
          <w:color w:val="858484"/>
        </w:rPr>
        <w:br/>
      </w:r>
    </w:p>
    <w:p w14:paraId="3535A0C3" w14:textId="612EF418" w:rsidR="00EF1AC6" w:rsidRPr="00EB34C5" w:rsidRDefault="00EF1AC6" w:rsidP="00344E68">
      <w:pPr>
        <w:pStyle w:val="AYAStandaardtekst"/>
        <w:numPr>
          <w:ilvl w:val="0"/>
          <w:numId w:val="11"/>
        </w:numPr>
      </w:pPr>
      <w:r w:rsidRPr="00EB34C5">
        <w:t xml:space="preserve">Heb je vragen over werk en re-integratie in combinatie met de ziekte/behandeling? </w:t>
      </w:r>
      <w:r w:rsidR="0046332F">
        <w:br/>
      </w:r>
      <w:r w:rsidR="0000471E">
        <w:rPr>
          <w:b/>
          <w:bCs/>
          <w:color w:val="858484"/>
        </w:rPr>
        <w:br/>
      </w:r>
      <w:r w:rsidR="0046332F" w:rsidRPr="0000471E">
        <w:rPr>
          <w:color w:val="858484"/>
        </w:rPr>
        <w:t>_______________________________________________________________________</w:t>
      </w:r>
      <w:r w:rsidR="0046332F" w:rsidRPr="0000471E">
        <w:rPr>
          <w:color w:val="858484"/>
        </w:rPr>
        <w:br/>
      </w:r>
      <w:r w:rsidR="0046332F" w:rsidRPr="0000471E">
        <w:rPr>
          <w:color w:val="858484"/>
        </w:rPr>
        <w:br/>
        <w:t>_______________________________________________________________________</w:t>
      </w:r>
      <w:r w:rsidR="0046332F">
        <w:rPr>
          <w:b/>
          <w:bCs/>
          <w:color w:val="858484"/>
        </w:rPr>
        <w:br/>
      </w:r>
    </w:p>
    <w:p w14:paraId="65652C62" w14:textId="77777777" w:rsidR="00EF1AC6" w:rsidRPr="00EB34C5" w:rsidRDefault="00EF1AC6" w:rsidP="00EF1AC6">
      <w:pPr>
        <w:pStyle w:val="AYAStandaardtekst"/>
      </w:pPr>
    </w:p>
    <w:p w14:paraId="756499BE" w14:textId="77777777" w:rsidR="00EF1AC6" w:rsidRPr="00EB34C5" w:rsidRDefault="00EF1AC6" w:rsidP="0046332F">
      <w:pPr>
        <w:pStyle w:val="AYAKopniv1"/>
      </w:pPr>
      <w:r w:rsidRPr="00EB34C5">
        <w:t>Thema eten en drinken</w:t>
      </w:r>
    </w:p>
    <w:p w14:paraId="2F6B0EAD" w14:textId="61571D13" w:rsidR="00EF1AC6" w:rsidRPr="00981EAF" w:rsidRDefault="00EF1AC6" w:rsidP="00344E68">
      <w:pPr>
        <w:pStyle w:val="AYAStandaardtekst"/>
        <w:numPr>
          <w:ilvl w:val="0"/>
          <w:numId w:val="11"/>
        </w:numPr>
      </w:pPr>
      <w:r w:rsidRPr="00EB34C5">
        <w:t xml:space="preserve">Wat zijn je ideeën over voeding? </w:t>
      </w:r>
      <w:r w:rsidR="0046332F">
        <w:br/>
      </w:r>
      <w:r w:rsidR="0000471E">
        <w:rPr>
          <w:b/>
          <w:bCs/>
          <w:color w:val="858484"/>
        </w:rPr>
        <w:br/>
      </w:r>
      <w:r w:rsidR="0046332F" w:rsidRPr="00981EAF">
        <w:rPr>
          <w:color w:val="858484"/>
        </w:rPr>
        <w:t>_______________________________________________________________________</w:t>
      </w:r>
      <w:r w:rsidR="0046332F" w:rsidRPr="00981EAF">
        <w:rPr>
          <w:color w:val="858484"/>
        </w:rPr>
        <w:br/>
      </w:r>
      <w:r w:rsidR="0046332F" w:rsidRPr="00981EAF">
        <w:rPr>
          <w:color w:val="858484"/>
        </w:rPr>
        <w:br/>
        <w:t>_______________________________________________________________________</w:t>
      </w:r>
      <w:r w:rsidR="0046332F" w:rsidRPr="00981EAF">
        <w:rPr>
          <w:color w:val="858484"/>
        </w:rPr>
        <w:br/>
      </w:r>
    </w:p>
    <w:p w14:paraId="391ED80B" w14:textId="6603525E" w:rsidR="00EF1AC6" w:rsidRPr="00981EAF" w:rsidRDefault="00EF1AC6" w:rsidP="00344E68">
      <w:pPr>
        <w:pStyle w:val="AYAStandaardtekst"/>
        <w:numPr>
          <w:ilvl w:val="0"/>
          <w:numId w:val="11"/>
        </w:numPr>
      </w:pPr>
      <w:r w:rsidRPr="00981EAF">
        <w:t xml:space="preserve">Heb je zorgen over afname of toename van het gewicht? </w:t>
      </w:r>
      <w:r w:rsidR="0046332F" w:rsidRPr="00981EAF">
        <w:br/>
      </w:r>
      <w:r w:rsidR="0000471E" w:rsidRPr="00981EAF">
        <w:rPr>
          <w:color w:val="858484"/>
        </w:rPr>
        <w:br/>
      </w:r>
      <w:r w:rsidR="0046332F" w:rsidRPr="00981EAF">
        <w:rPr>
          <w:color w:val="858484"/>
        </w:rPr>
        <w:t>_______________________________________________________________________</w:t>
      </w:r>
      <w:r w:rsidR="0046332F" w:rsidRPr="00981EAF">
        <w:rPr>
          <w:color w:val="858484"/>
        </w:rPr>
        <w:br/>
      </w:r>
      <w:r w:rsidR="0046332F" w:rsidRPr="00981EAF">
        <w:rPr>
          <w:color w:val="858484"/>
        </w:rPr>
        <w:br/>
        <w:t>_______________________________________________________________________</w:t>
      </w:r>
      <w:r w:rsidR="0046332F" w:rsidRPr="00981EAF">
        <w:rPr>
          <w:color w:val="858484"/>
        </w:rPr>
        <w:br/>
      </w:r>
    </w:p>
    <w:p w14:paraId="6F52E5A0" w14:textId="287BD2A4" w:rsidR="00EF1AC6" w:rsidRPr="00EB34C5" w:rsidRDefault="00EF1AC6" w:rsidP="00344E68">
      <w:pPr>
        <w:pStyle w:val="AYAStandaardtekst"/>
        <w:numPr>
          <w:ilvl w:val="0"/>
          <w:numId w:val="11"/>
        </w:numPr>
      </w:pPr>
      <w:r w:rsidRPr="00981EAF">
        <w:t>Gebruik je voedingssupplementen/vitaminepreparaten? (zie voor verdieping ook thema complementaire zorg)</w:t>
      </w:r>
      <w:r w:rsidR="0046332F" w:rsidRPr="00981EAF">
        <w:br/>
      </w:r>
      <w:r w:rsidR="0000471E" w:rsidRPr="00981EAF">
        <w:rPr>
          <w:color w:val="858484"/>
        </w:rPr>
        <w:br/>
      </w:r>
      <w:r w:rsidR="0046332F" w:rsidRPr="00981EAF">
        <w:rPr>
          <w:color w:val="858484"/>
        </w:rPr>
        <w:t>_______________________________________________________________________</w:t>
      </w:r>
      <w:r w:rsidR="0046332F" w:rsidRPr="00981EAF">
        <w:rPr>
          <w:color w:val="858484"/>
        </w:rPr>
        <w:br/>
      </w:r>
      <w:r w:rsidR="0046332F" w:rsidRPr="00981EAF">
        <w:rPr>
          <w:color w:val="858484"/>
        </w:rPr>
        <w:br/>
        <w:t>_______________________________________________________________________</w:t>
      </w:r>
      <w:r w:rsidR="0046332F" w:rsidRPr="00981EAF">
        <w:rPr>
          <w:color w:val="858484"/>
        </w:rPr>
        <w:br/>
      </w:r>
    </w:p>
    <w:p w14:paraId="5A401DD7" w14:textId="77777777" w:rsidR="00EF1AC6" w:rsidRPr="00EB34C5" w:rsidRDefault="00EF1AC6" w:rsidP="00EF1AC6">
      <w:pPr>
        <w:pStyle w:val="AYAStandaardtekst"/>
      </w:pPr>
    </w:p>
    <w:p w14:paraId="74C69D98" w14:textId="77777777" w:rsidR="00462A02" w:rsidRDefault="00462A02">
      <w:pPr>
        <w:rPr>
          <w:rFonts w:ascii="Arial" w:eastAsiaTheme="majorEastAsia" w:hAnsi="Arial" w:cstheme="majorBidi"/>
          <w:b/>
          <w:color w:val="691F73"/>
          <w:sz w:val="28"/>
          <w:szCs w:val="32"/>
        </w:rPr>
      </w:pPr>
      <w:r>
        <w:br w:type="page"/>
      </w:r>
    </w:p>
    <w:p w14:paraId="68C59E8A" w14:textId="3A51F23B" w:rsidR="00EF1AC6" w:rsidRPr="00EB34C5" w:rsidRDefault="00EF1AC6" w:rsidP="0046332F">
      <w:pPr>
        <w:pStyle w:val="AYAKopniv1"/>
      </w:pPr>
      <w:r w:rsidRPr="00EB34C5">
        <w:lastRenderedPageBreak/>
        <w:t>Thema uiterlijk</w:t>
      </w:r>
    </w:p>
    <w:p w14:paraId="7A49A5B6" w14:textId="314CA609" w:rsidR="001A7C84" w:rsidRPr="00EB34C5" w:rsidRDefault="00EF1AC6" w:rsidP="00344E68">
      <w:pPr>
        <w:pStyle w:val="AYAStandaardtekst"/>
        <w:numPr>
          <w:ilvl w:val="0"/>
          <w:numId w:val="11"/>
        </w:numPr>
      </w:pPr>
      <w:r w:rsidRPr="00EB34C5">
        <w:t xml:space="preserve">Heb je vragen over bijvoorbeeld haarverlies, huidverzorging of zonnen? </w:t>
      </w:r>
      <w:r w:rsidR="001A7C84">
        <w:br/>
      </w:r>
      <w:r w:rsidR="0000471E">
        <w:rPr>
          <w:b/>
          <w:bCs/>
          <w:color w:val="858484"/>
        </w:rPr>
        <w:br/>
      </w:r>
      <w:r w:rsidR="001A7C84" w:rsidRPr="00981EAF">
        <w:rPr>
          <w:color w:val="858484"/>
        </w:rPr>
        <w:t>_______________________________________________________________________</w:t>
      </w:r>
      <w:r w:rsidR="001A7C84" w:rsidRPr="00981EAF">
        <w:rPr>
          <w:color w:val="858484"/>
        </w:rPr>
        <w:br/>
      </w:r>
      <w:r w:rsidR="001A7C84" w:rsidRPr="00981EAF">
        <w:rPr>
          <w:color w:val="858484"/>
        </w:rPr>
        <w:br/>
        <w:t>_______________________________________________________________________</w:t>
      </w:r>
      <w:r w:rsidR="001A7C84">
        <w:rPr>
          <w:b/>
          <w:bCs/>
          <w:color w:val="858484"/>
        </w:rPr>
        <w:br/>
      </w:r>
    </w:p>
    <w:p w14:paraId="6EDB5C0F" w14:textId="72953D4C" w:rsidR="00EF1AC6" w:rsidRPr="00B25E54" w:rsidRDefault="00EF1AC6" w:rsidP="00344E68">
      <w:pPr>
        <w:pStyle w:val="AYAStandaardtekst"/>
        <w:numPr>
          <w:ilvl w:val="0"/>
          <w:numId w:val="11"/>
        </w:numPr>
      </w:pPr>
      <w:r w:rsidRPr="00EB34C5">
        <w:t xml:space="preserve">Is door de ziekte/behandeling het uiterlijk veranderd? Zo ja: Hoe ervaar je dat? </w:t>
      </w:r>
      <w:r w:rsidR="001A7C84">
        <w:br/>
      </w:r>
      <w:r w:rsidR="0000471E" w:rsidRPr="00981EAF">
        <w:rPr>
          <w:color w:val="858484"/>
        </w:rPr>
        <w:br/>
      </w:r>
      <w:r w:rsidR="001A7C84" w:rsidRPr="00981EAF">
        <w:rPr>
          <w:color w:val="858484"/>
        </w:rPr>
        <w:t>_______________________________________________________________________</w:t>
      </w:r>
      <w:r w:rsidR="001A7C84" w:rsidRPr="00981EAF">
        <w:rPr>
          <w:color w:val="858484"/>
        </w:rPr>
        <w:br/>
      </w:r>
      <w:r w:rsidR="004F3E8A">
        <w:br/>
      </w:r>
      <w:r w:rsidR="004F3E8A" w:rsidRPr="00981EAF">
        <w:rPr>
          <w:color w:val="858484"/>
        </w:rPr>
        <w:t>_______________________________________________________________________</w:t>
      </w:r>
      <w:r w:rsidR="004F3E8A" w:rsidRPr="00981EAF">
        <w:rPr>
          <w:color w:val="858484"/>
        </w:rPr>
        <w:br/>
      </w:r>
    </w:p>
    <w:p w14:paraId="70679C5D" w14:textId="77777777" w:rsidR="00EF1AC6" w:rsidRPr="00EB34C5" w:rsidRDefault="00EF1AC6" w:rsidP="001A7C84">
      <w:pPr>
        <w:pStyle w:val="AYAKopniv1"/>
      </w:pPr>
      <w:r w:rsidRPr="00EB34C5">
        <w:t>Thema sport en bewegen</w:t>
      </w:r>
    </w:p>
    <w:p w14:paraId="51E691CC" w14:textId="3A594F0C" w:rsidR="00EF1AC6" w:rsidRDefault="00EF1AC6" w:rsidP="00344E68">
      <w:pPr>
        <w:pStyle w:val="AYAStandaardtekst"/>
        <w:numPr>
          <w:ilvl w:val="0"/>
          <w:numId w:val="11"/>
        </w:numPr>
      </w:pPr>
      <w:r>
        <w:t>Sportte je</w:t>
      </w:r>
      <w:r w:rsidRPr="00EB34C5">
        <w:t xml:space="preserve"> voorafgaande aan de diagnose? </w:t>
      </w:r>
      <w:r w:rsidR="001A7C84">
        <w:br/>
      </w:r>
      <w:r w:rsidR="00B704C5" w:rsidRPr="00981EAF">
        <w:rPr>
          <w:color w:val="858484"/>
        </w:rPr>
        <w:br/>
      </w:r>
      <w:r w:rsidR="001A7C84" w:rsidRPr="00981EAF">
        <w:rPr>
          <w:color w:val="858484"/>
        </w:rPr>
        <w:t>_______________________________________________________________________</w:t>
      </w:r>
      <w:r w:rsidR="001A7C84" w:rsidRPr="00981EAF">
        <w:rPr>
          <w:color w:val="858484"/>
        </w:rPr>
        <w:br/>
      </w:r>
      <w:r w:rsidR="001A7C84" w:rsidRPr="00981EAF">
        <w:rPr>
          <w:color w:val="858484"/>
        </w:rPr>
        <w:br/>
        <w:t>_______________________________________________________________________</w:t>
      </w:r>
      <w:r w:rsidR="001A7C84">
        <w:rPr>
          <w:b/>
          <w:bCs/>
          <w:color w:val="858484"/>
        </w:rPr>
        <w:br/>
      </w:r>
    </w:p>
    <w:p w14:paraId="15741C40" w14:textId="0F3A50F6" w:rsidR="00EF1AC6" w:rsidRPr="00EB34C5" w:rsidRDefault="00EF1AC6" w:rsidP="00344E68">
      <w:pPr>
        <w:pStyle w:val="AYAStandaardtekst"/>
        <w:numPr>
          <w:ilvl w:val="0"/>
          <w:numId w:val="11"/>
        </w:numPr>
      </w:pPr>
      <w:r>
        <w:t xml:space="preserve">Sport/beweeg je op dit moment? </w:t>
      </w:r>
      <w:r w:rsidR="001A7C84">
        <w:br/>
      </w:r>
      <w:r w:rsidR="00B704C5">
        <w:rPr>
          <w:b/>
          <w:bCs/>
          <w:color w:val="858484"/>
        </w:rPr>
        <w:br/>
      </w:r>
      <w:r w:rsidR="001A7C84" w:rsidRPr="00981EAF">
        <w:rPr>
          <w:color w:val="858484"/>
        </w:rPr>
        <w:t>_______________________________________________________________________</w:t>
      </w:r>
      <w:r w:rsidR="001A7C84" w:rsidRPr="00981EAF">
        <w:rPr>
          <w:color w:val="858484"/>
        </w:rPr>
        <w:br/>
      </w:r>
      <w:r w:rsidR="001A7C84" w:rsidRPr="00981EAF">
        <w:rPr>
          <w:color w:val="858484"/>
        </w:rPr>
        <w:br/>
        <w:t>_______________________________________________________________________</w:t>
      </w:r>
      <w:r w:rsidR="001A7C84" w:rsidRPr="00981EAF">
        <w:rPr>
          <w:color w:val="858484"/>
        </w:rPr>
        <w:br/>
      </w:r>
    </w:p>
    <w:p w14:paraId="226C6E43" w14:textId="1D2278D7" w:rsidR="00EF1AC6" w:rsidRPr="00EB34C5" w:rsidRDefault="00EF1AC6" w:rsidP="00344E68">
      <w:pPr>
        <w:pStyle w:val="AYAStandaardtekst"/>
        <w:numPr>
          <w:ilvl w:val="0"/>
          <w:numId w:val="12"/>
        </w:numPr>
      </w:pPr>
      <w:r w:rsidRPr="00EB34C5">
        <w:t>Wil je tijdens en/of na de behandeling ondersteuning bij sporten</w:t>
      </w:r>
      <w:r>
        <w:t>/bewegen</w:t>
      </w:r>
      <w:r w:rsidRPr="00EB34C5">
        <w:t>?</w:t>
      </w:r>
      <w:r w:rsidR="003659F2">
        <w:t xml:space="preserve"> </w:t>
      </w:r>
      <w:r w:rsidR="003659F2" w:rsidRPr="006C36B9">
        <w:rPr>
          <w:i/>
          <w:iCs/>
        </w:rPr>
        <w:t>Ja / Nee</w:t>
      </w:r>
      <w:r w:rsidR="004A252B">
        <w:br/>
      </w:r>
    </w:p>
    <w:p w14:paraId="34CEBDDB" w14:textId="4B40996D" w:rsidR="00EF1AC6" w:rsidRPr="00EB34C5" w:rsidRDefault="00EF1AC6" w:rsidP="00344E68">
      <w:pPr>
        <w:pStyle w:val="AYAStandaardtekst"/>
        <w:numPr>
          <w:ilvl w:val="0"/>
          <w:numId w:val="11"/>
        </w:numPr>
      </w:pPr>
      <w:r w:rsidRPr="00EB34C5">
        <w:t xml:space="preserve">Heb je op dit moment klachten van vermoeidheid? </w:t>
      </w:r>
      <w:r w:rsidR="001A7C84">
        <w:br/>
      </w:r>
      <w:r w:rsidR="00B704C5" w:rsidRPr="00981EAF">
        <w:rPr>
          <w:color w:val="858484"/>
        </w:rPr>
        <w:br/>
      </w:r>
      <w:r w:rsidR="001A7C84" w:rsidRPr="00981EAF">
        <w:rPr>
          <w:color w:val="858484"/>
        </w:rPr>
        <w:t>_______________________________________________________________________</w:t>
      </w:r>
      <w:r w:rsidR="001A7C84" w:rsidRPr="00981EAF">
        <w:rPr>
          <w:color w:val="858484"/>
        </w:rPr>
        <w:br/>
      </w:r>
      <w:r w:rsidR="001A7C84" w:rsidRPr="00981EAF">
        <w:rPr>
          <w:color w:val="858484"/>
        </w:rPr>
        <w:br/>
        <w:t>_______________________________________________________________________</w:t>
      </w:r>
      <w:r w:rsidR="001A7C84">
        <w:rPr>
          <w:b/>
          <w:bCs/>
          <w:color w:val="858484"/>
        </w:rPr>
        <w:br/>
      </w:r>
    </w:p>
    <w:p w14:paraId="7A565944" w14:textId="77777777" w:rsidR="00EF1AC6" w:rsidRPr="00EB34C5" w:rsidRDefault="00EF1AC6" w:rsidP="00EF1AC6">
      <w:pPr>
        <w:pStyle w:val="AYAStandaardtekst"/>
        <w:rPr>
          <w:b/>
        </w:rPr>
      </w:pPr>
    </w:p>
    <w:p w14:paraId="3769167C" w14:textId="77777777" w:rsidR="004F3E8A" w:rsidRDefault="004F3E8A">
      <w:pPr>
        <w:rPr>
          <w:rFonts w:ascii="Arial" w:eastAsiaTheme="majorEastAsia" w:hAnsi="Arial" w:cstheme="majorBidi"/>
          <w:b/>
          <w:color w:val="691F73"/>
          <w:sz w:val="28"/>
          <w:szCs w:val="32"/>
        </w:rPr>
      </w:pPr>
      <w:r>
        <w:br w:type="page"/>
      </w:r>
    </w:p>
    <w:p w14:paraId="5DAB7652" w14:textId="625D7BF3" w:rsidR="00EF1AC6" w:rsidRPr="00EB34C5" w:rsidRDefault="00EF1AC6" w:rsidP="004A252B">
      <w:pPr>
        <w:pStyle w:val="AYAKopniv1"/>
      </w:pPr>
      <w:r w:rsidRPr="00EB34C5">
        <w:lastRenderedPageBreak/>
        <w:t>Thema emoties</w:t>
      </w:r>
    </w:p>
    <w:p w14:paraId="15E701EE" w14:textId="03562138" w:rsidR="00EF1AC6" w:rsidRPr="00EB34C5" w:rsidRDefault="00EF1AC6" w:rsidP="00344E68">
      <w:pPr>
        <w:pStyle w:val="AYAStandaardtekst"/>
        <w:numPr>
          <w:ilvl w:val="0"/>
          <w:numId w:val="11"/>
        </w:numPr>
      </w:pPr>
      <w:r w:rsidRPr="00EB34C5">
        <w:t>Heb je eerder in het leven te maken gehad met heftige emoties en hoe ben je daar mee omgegaan?</w:t>
      </w:r>
      <w:r w:rsidR="004A252B">
        <w:br/>
      </w:r>
      <w:r w:rsidR="00B704C5">
        <w:rPr>
          <w:b/>
          <w:bCs/>
          <w:color w:val="858484"/>
        </w:rPr>
        <w:br/>
      </w:r>
      <w:r w:rsidR="004A252B" w:rsidRPr="00981EAF">
        <w:rPr>
          <w:color w:val="858484"/>
        </w:rPr>
        <w:t>_______________________________________________________________________</w:t>
      </w:r>
      <w:r w:rsidR="004A252B" w:rsidRPr="00981EAF">
        <w:rPr>
          <w:color w:val="858484"/>
        </w:rPr>
        <w:br/>
      </w:r>
      <w:r w:rsidR="004A252B" w:rsidRPr="00981EAF">
        <w:rPr>
          <w:color w:val="858484"/>
        </w:rPr>
        <w:br/>
        <w:t>_______________________________________________________________________</w:t>
      </w:r>
      <w:r w:rsidR="00B704C5" w:rsidRPr="00981EAF">
        <w:rPr>
          <w:color w:val="858484"/>
        </w:rPr>
        <w:br/>
      </w:r>
      <w:r w:rsidR="00B704C5" w:rsidRPr="00981EAF">
        <w:rPr>
          <w:color w:val="858484"/>
        </w:rPr>
        <w:br/>
        <w:t>_______________________________________________________________________</w:t>
      </w:r>
      <w:r w:rsidR="00B704C5" w:rsidRPr="00EF1AC6">
        <w:rPr>
          <w:b/>
          <w:bCs/>
          <w:color w:val="858484"/>
        </w:rPr>
        <w:br/>
      </w:r>
    </w:p>
    <w:p w14:paraId="2F94E3FB" w14:textId="34E9E450" w:rsidR="00981EAF" w:rsidRPr="00462A02" w:rsidRDefault="00EF1AC6" w:rsidP="00462A02">
      <w:pPr>
        <w:pStyle w:val="AYAStandaardtekst"/>
        <w:numPr>
          <w:ilvl w:val="0"/>
          <w:numId w:val="11"/>
        </w:numPr>
      </w:pPr>
      <w:r w:rsidRPr="00EB34C5">
        <w:t xml:space="preserve">Ben je onzeker over je toekomst? Heb je angst (voor de dood)? (zie ook thema dood) </w:t>
      </w:r>
      <w:r w:rsidR="009F4834">
        <w:br/>
      </w:r>
      <w:r w:rsidR="00B704C5">
        <w:rPr>
          <w:b/>
          <w:bCs/>
          <w:color w:val="858484"/>
        </w:rPr>
        <w:br/>
      </w:r>
      <w:r w:rsidR="009F4834" w:rsidRPr="00981EAF">
        <w:rPr>
          <w:color w:val="858484"/>
        </w:rPr>
        <w:t>_______________________________________________________________________</w:t>
      </w:r>
      <w:r w:rsidR="009F4834" w:rsidRPr="00981EAF">
        <w:rPr>
          <w:color w:val="858484"/>
        </w:rPr>
        <w:br/>
      </w:r>
      <w:r w:rsidR="009F4834" w:rsidRPr="00981EAF">
        <w:rPr>
          <w:color w:val="858484"/>
        </w:rPr>
        <w:br/>
        <w:t>_______________________________________________________________________</w:t>
      </w:r>
      <w:r w:rsidR="00981EAF" w:rsidRPr="00981EAF">
        <w:rPr>
          <w:color w:val="858484"/>
        </w:rPr>
        <w:br/>
      </w:r>
      <w:r w:rsidR="009F4834" w:rsidRPr="00981EAF">
        <w:rPr>
          <w:color w:val="858484"/>
        </w:rPr>
        <w:br/>
      </w:r>
      <w:r w:rsidR="00981EAF" w:rsidRPr="00981EAF">
        <w:rPr>
          <w:color w:val="858484"/>
        </w:rPr>
        <w:t>_______________________________________________________________________</w:t>
      </w:r>
      <w:r w:rsidR="00981EAF">
        <w:rPr>
          <w:b/>
          <w:bCs/>
          <w:color w:val="858484"/>
        </w:rPr>
        <w:br/>
      </w:r>
    </w:p>
    <w:p w14:paraId="2DDA4C8F" w14:textId="5702AAB5" w:rsidR="00EF1AC6" w:rsidRPr="00EB34C5" w:rsidRDefault="00EF1AC6" w:rsidP="00EF1AC6">
      <w:pPr>
        <w:pStyle w:val="AYAStandaardtekst"/>
        <w:numPr>
          <w:ilvl w:val="0"/>
          <w:numId w:val="11"/>
        </w:numPr>
      </w:pPr>
      <w:r w:rsidRPr="00EB34C5">
        <w:t xml:space="preserve">Kan je benoemen wat bij jou voor geestelijke kracht en stabiliteit zorgt? (Zie ook thema zingeving) </w:t>
      </w:r>
      <w:r w:rsidR="009F4834">
        <w:br/>
      </w:r>
      <w:r w:rsidR="00B704C5">
        <w:rPr>
          <w:b/>
          <w:bCs/>
          <w:color w:val="858484"/>
        </w:rPr>
        <w:br/>
      </w:r>
      <w:r w:rsidR="009F4834" w:rsidRPr="00981EAF">
        <w:rPr>
          <w:color w:val="858484"/>
        </w:rPr>
        <w:t>_______________________________________________________________________</w:t>
      </w:r>
      <w:r w:rsidR="009F4834" w:rsidRPr="00981EAF">
        <w:rPr>
          <w:color w:val="858484"/>
        </w:rPr>
        <w:br/>
      </w:r>
      <w:r w:rsidR="009F4834" w:rsidRPr="00981EAF">
        <w:rPr>
          <w:color w:val="858484"/>
        </w:rPr>
        <w:br/>
        <w:t>_______________________________________________________________________</w:t>
      </w:r>
      <w:r w:rsidR="00981EAF" w:rsidRPr="00981EAF">
        <w:rPr>
          <w:color w:val="858484"/>
        </w:rPr>
        <w:br/>
      </w:r>
      <w:r w:rsidR="00981EAF" w:rsidRPr="00981EAF">
        <w:rPr>
          <w:color w:val="858484"/>
        </w:rPr>
        <w:br/>
        <w:t>_______________________________________________________________________</w:t>
      </w:r>
      <w:r w:rsidR="009F4834">
        <w:rPr>
          <w:b/>
          <w:bCs/>
          <w:color w:val="858484"/>
        </w:rPr>
        <w:br/>
      </w:r>
    </w:p>
    <w:p w14:paraId="2AB7C79E" w14:textId="77777777" w:rsidR="00EF1AC6" w:rsidRPr="00EB34C5" w:rsidRDefault="00EF1AC6" w:rsidP="009F4834">
      <w:pPr>
        <w:pStyle w:val="AYAKopniv1"/>
      </w:pPr>
      <w:r w:rsidRPr="00EB34C5">
        <w:t>Thema zingeving</w:t>
      </w:r>
    </w:p>
    <w:p w14:paraId="6771BEAE" w14:textId="6C9AEDFF" w:rsidR="00EF1AC6" w:rsidRPr="00EB34C5" w:rsidRDefault="00EF1AC6" w:rsidP="00344E68">
      <w:pPr>
        <w:pStyle w:val="AYAStandaardtekst"/>
        <w:numPr>
          <w:ilvl w:val="0"/>
          <w:numId w:val="11"/>
        </w:numPr>
      </w:pPr>
      <w:r w:rsidRPr="00EB34C5">
        <w:t xml:space="preserve">Heb je vragen over keuzes die je hebt moeten maken na de diagnose, tijdens het behandeltraject of die je moet gaan maken in de periode daarna? </w:t>
      </w:r>
      <w:r w:rsidR="00B704C5">
        <w:rPr>
          <w:b/>
          <w:bCs/>
          <w:color w:val="858484"/>
        </w:rPr>
        <w:br/>
      </w:r>
      <w:r w:rsidR="00B25E54">
        <w:rPr>
          <w:b/>
          <w:bCs/>
          <w:color w:val="858484"/>
        </w:rPr>
        <w:br/>
      </w:r>
      <w:r w:rsidR="009F4834" w:rsidRPr="00B25E54">
        <w:rPr>
          <w:color w:val="858484"/>
        </w:rPr>
        <w:t>_______________________________________________________________________</w:t>
      </w:r>
      <w:r w:rsidR="009F4834" w:rsidRPr="00B25E54">
        <w:rPr>
          <w:color w:val="858484"/>
        </w:rPr>
        <w:br/>
      </w:r>
      <w:r w:rsidR="009F4834" w:rsidRPr="00B25E54">
        <w:rPr>
          <w:color w:val="858484"/>
        </w:rPr>
        <w:br/>
        <w:t>_______________________________________________________________________</w:t>
      </w:r>
      <w:r w:rsidR="009F4834" w:rsidRPr="00B25E54">
        <w:rPr>
          <w:color w:val="858484"/>
        </w:rPr>
        <w:br/>
      </w:r>
    </w:p>
    <w:p w14:paraId="11AD0197" w14:textId="3AD207B3" w:rsidR="00EF1AC6" w:rsidRPr="00B25E54" w:rsidRDefault="00EF1AC6" w:rsidP="00344E68">
      <w:pPr>
        <w:pStyle w:val="AYAStandaardtekst"/>
        <w:numPr>
          <w:ilvl w:val="0"/>
          <w:numId w:val="11"/>
        </w:numPr>
      </w:pPr>
      <w:r w:rsidRPr="00EB34C5">
        <w:t xml:space="preserve">Wat inspireert je, waaruit haal je kracht of wat is/zijn jouw krachtbron(nen)? </w:t>
      </w:r>
      <w:r w:rsidR="009F4834">
        <w:br/>
      </w:r>
      <w:r w:rsidR="00B25E54">
        <w:rPr>
          <w:b/>
          <w:bCs/>
          <w:color w:val="858484"/>
        </w:rPr>
        <w:br/>
      </w:r>
      <w:r w:rsidR="009F4834" w:rsidRPr="00B25E54">
        <w:rPr>
          <w:color w:val="858484"/>
        </w:rPr>
        <w:t>_______________________________________________________________________</w:t>
      </w:r>
      <w:r w:rsidR="009F4834" w:rsidRPr="00B25E54">
        <w:rPr>
          <w:color w:val="858484"/>
        </w:rPr>
        <w:br/>
      </w:r>
      <w:r w:rsidR="009F4834" w:rsidRPr="00B25E54">
        <w:rPr>
          <w:color w:val="858484"/>
        </w:rPr>
        <w:br/>
        <w:t>_______________________________________________________________________</w:t>
      </w:r>
      <w:r w:rsidR="009F4834" w:rsidRPr="00B25E54">
        <w:rPr>
          <w:color w:val="858484"/>
        </w:rPr>
        <w:br/>
      </w:r>
    </w:p>
    <w:p w14:paraId="3522B24E" w14:textId="267E3745" w:rsidR="00EF1AC6" w:rsidRPr="00B25E54" w:rsidRDefault="00EF1AC6" w:rsidP="00344E68">
      <w:pPr>
        <w:pStyle w:val="AYAStandaardtekst"/>
        <w:numPr>
          <w:ilvl w:val="0"/>
          <w:numId w:val="11"/>
        </w:numPr>
      </w:pPr>
      <w:r w:rsidRPr="00EB34C5">
        <w:t xml:space="preserve">Ben je gelovig? </w:t>
      </w:r>
      <w:r w:rsidR="009F4834">
        <w:br/>
      </w:r>
      <w:r w:rsidR="00B25E54">
        <w:rPr>
          <w:b/>
          <w:bCs/>
          <w:color w:val="858484"/>
        </w:rPr>
        <w:br/>
      </w:r>
      <w:r w:rsidR="009F4834" w:rsidRPr="00B25E54">
        <w:rPr>
          <w:color w:val="858484"/>
        </w:rPr>
        <w:t>_______________________________________________________________________</w:t>
      </w:r>
      <w:r w:rsidR="009F4834" w:rsidRPr="00B25E54">
        <w:rPr>
          <w:color w:val="858484"/>
        </w:rPr>
        <w:br/>
      </w:r>
      <w:r w:rsidR="009F4834" w:rsidRPr="00B25E54">
        <w:rPr>
          <w:color w:val="858484"/>
        </w:rPr>
        <w:br/>
        <w:t>_______________________________________________________________________</w:t>
      </w:r>
      <w:r w:rsidR="009F4834" w:rsidRPr="00B25E54">
        <w:rPr>
          <w:color w:val="858484"/>
        </w:rPr>
        <w:br/>
      </w:r>
      <w:r w:rsidRPr="00B25E54">
        <w:t xml:space="preserve"> </w:t>
      </w:r>
    </w:p>
    <w:p w14:paraId="0F1F39DF" w14:textId="531B125B" w:rsidR="00EF1AC6" w:rsidRPr="00B25E54" w:rsidRDefault="00EF1AC6" w:rsidP="00344E68">
      <w:pPr>
        <w:pStyle w:val="AYAStandaardtekst"/>
        <w:numPr>
          <w:ilvl w:val="0"/>
          <w:numId w:val="11"/>
        </w:numPr>
      </w:pPr>
      <w:r w:rsidRPr="00EB34C5">
        <w:lastRenderedPageBreak/>
        <w:t xml:space="preserve">Ben je bezig met levensvragen? </w:t>
      </w:r>
      <w:r w:rsidR="009F4834">
        <w:br/>
      </w:r>
      <w:r w:rsidR="00B25E54">
        <w:rPr>
          <w:b/>
          <w:bCs/>
          <w:color w:val="858484"/>
        </w:rPr>
        <w:br/>
      </w:r>
      <w:r w:rsidR="009F4834" w:rsidRPr="00B25E54">
        <w:rPr>
          <w:color w:val="858484"/>
        </w:rPr>
        <w:t>_______________________________________________________________________</w:t>
      </w:r>
      <w:r w:rsidR="009F4834" w:rsidRPr="00B25E54">
        <w:rPr>
          <w:color w:val="858484"/>
        </w:rPr>
        <w:br/>
      </w:r>
      <w:r w:rsidR="009F4834" w:rsidRPr="00B25E54">
        <w:rPr>
          <w:color w:val="858484"/>
        </w:rPr>
        <w:br/>
        <w:t>_______________________________________________________________________</w:t>
      </w:r>
      <w:r w:rsidR="009F4834" w:rsidRPr="00B25E54">
        <w:rPr>
          <w:color w:val="858484"/>
        </w:rPr>
        <w:br/>
      </w:r>
    </w:p>
    <w:p w14:paraId="4A542CE5" w14:textId="427C73A7" w:rsidR="00EF1AC6" w:rsidRPr="00EB34C5" w:rsidRDefault="00EF1AC6" w:rsidP="00EF1AC6">
      <w:pPr>
        <w:pStyle w:val="AYAStandaardtekst"/>
        <w:numPr>
          <w:ilvl w:val="0"/>
          <w:numId w:val="11"/>
        </w:numPr>
      </w:pPr>
      <w:r>
        <w:t>Heb je vragen</w:t>
      </w:r>
      <w:r w:rsidRPr="00EB34C5">
        <w:t xml:space="preserve"> over de zin van het bestaan? </w:t>
      </w:r>
      <w:r w:rsidR="009F4834">
        <w:br/>
      </w:r>
      <w:r w:rsidR="00B25E54">
        <w:rPr>
          <w:b/>
          <w:bCs/>
          <w:color w:val="858484"/>
        </w:rPr>
        <w:br/>
      </w:r>
      <w:r w:rsidR="009F4834" w:rsidRPr="00B25E54">
        <w:rPr>
          <w:color w:val="858484"/>
        </w:rPr>
        <w:t>_______________________________________________________________________</w:t>
      </w:r>
      <w:r w:rsidR="00EB0B21">
        <w:rPr>
          <w:color w:val="858484"/>
        </w:rPr>
        <w:br/>
      </w:r>
      <w:r w:rsidR="00EB0B21">
        <w:rPr>
          <w:color w:val="858484"/>
        </w:rPr>
        <w:br/>
      </w:r>
      <w:r w:rsidR="00EB0B21" w:rsidRPr="00B25E54">
        <w:rPr>
          <w:color w:val="858484"/>
        </w:rPr>
        <w:t>_______________________________________________________________________</w:t>
      </w:r>
      <w:r w:rsidR="009F4834" w:rsidRPr="00B25E54">
        <w:rPr>
          <w:color w:val="858484"/>
        </w:rPr>
        <w:br/>
      </w:r>
    </w:p>
    <w:p w14:paraId="1A4B37E4" w14:textId="77777777" w:rsidR="00EF1AC6" w:rsidRPr="00EB34C5" w:rsidRDefault="00EF1AC6" w:rsidP="009F4834">
      <w:pPr>
        <w:pStyle w:val="AYAKopniv1"/>
      </w:pPr>
      <w:r w:rsidRPr="00EB34C5">
        <w:t>Thema intimiteit en seksualiteit</w:t>
      </w:r>
    </w:p>
    <w:p w14:paraId="52ABF27B" w14:textId="4B87209C" w:rsidR="00EF1AC6" w:rsidRPr="0016132F" w:rsidRDefault="00EF1AC6" w:rsidP="00344E68">
      <w:pPr>
        <w:pStyle w:val="AYAStandaardtekst"/>
        <w:numPr>
          <w:ilvl w:val="0"/>
          <w:numId w:val="11"/>
        </w:numPr>
      </w:pPr>
      <w:r w:rsidRPr="00EB34C5">
        <w:t xml:space="preserve">Heb je een (liefdes)partner? </w:t>
      </w:r>
      <w:r w:rsidR="00CC398A">
        <w:rPr>
          <w:i/>
          <w:iCs/>
        </w:rPr>
        <w:t>Ja / Nee</w:t>
      </w:r>
      <w:r w:rsidR="009F4834">
        <w:br/>
      </w:r>
    </w:p>
    <w:p w14:paraId="29822B8E" w14:textId="456995A5" w:rsidR="00EF1AC6" w:rsidRPr="0016132F" w:rsidRDefault="00EF1AC6" w:rsidP="00344E68">
      <w:pPr>
        <w:pStyle w:val="AYAStandaardtekst"/>
        <w:numPr>
          <w:ilvl w:val="0"/>
          <w:numId w:val="11"/>
        </w:numPr>
      </w:pPr>
      <w:r w:rsidRPr="0016132F">
        <w:t xml:space="preserve">Heb je vragen over eigen intimiteit en seksualiteit of met een partner (al dan niet vast of wisselend)? </w:t>
      </w:r>
      <w:r w:rsidR="009F4834" w:rsidRPr="0016132F">
        <w:br/>
      </w:r>
      <w:r w:rsidR="0016132F" w:rsidRPr="0016132F">
        <w:rPr>
          <w:color w:val="858484"/>
        </w:rPr>
        <w:br/>
      </w:r>
      <w:r w:rsidR="009F4834" w:rsidRPr="0016132F">
        <w:rPr>
          <w:color w:val="858484"/>
        </w:rPr>
        <w:t>_______________________________________________________________________</w:t>
      </w:r>
      <w:r w:rsidR="009F4834" w:rsidRPr="0016132F">
        <w:rPr>
          <w:color w:val="858484"/>
        </w:rPr>
        <w:br/>
      </w:r>
      <w:r w:rsidR="009F4834" w:rsidRPr="0016132F">
        <w:rPr>
          <w:color w:val="858484"/>
        </w:rPr>
        <w:br/>
        <w:t>_______________________________________________________________________</w:t>
      </w:r>
      <w:r w:rsidR="009F4834" w:rsidRPr="0016132F">
        <w:rPr>
          <w:color w:val="858484"/>
        </w:rPr>
        <w:br/>
      </w:r>
    </w:p>
    <w:p w14:paraId="01CDBC62" w14:textId="7E9EB527" w:rsidR="00EF1AC6" w:rsidRPr="0016132F" w:rsidRDefault="00EF1AC6" w:rsidP="00344E68">
      <w:pPr>
        <w:pStyle w:val="AYAStandaardtekst"/>
        <w:numPr>
          <w:ilvl w:val="0"/>
          <w:numId w:val="11"/>
        </w:numPr>
      </w:pPr>
      <w:r w:rsidRPr="0016132F">
        <w:t xml:space="preserve">Ervaar je problemen of veranderingen met intimiteit en seksualiteit? </w:t>
      </w:r>
      <w:r w:rsidR="009F4834" w:rsidRPr="0016132F">
        <w:br/>
      </w:r>
      <w:r w:rsidR="0016132F" w:rsidRPr="0016132F">
        <w:rPr>
          <w:color w:val="858484"/>
        </w:rPr>
        <w:br/>
      </w:r>
      <w:r w:rsidR="009F4834" w:rsidRPr="0016132F">
        <w:rPr>
          <w:color w:val="858484"/>
        </w:rPr>
        <w:t>_______________________________________________________________________</w:t>
      </w:r>
      <w:r w:rsidR="009F4834" w:rsidRPr="0016132F">
        <w:rPr>
          <w:color w:val="858484"/>
        </w:rPr>
        <w:br/>
      </w:r>
      <w:r w:rsidR="009F4834" w:rsidRPr="0016132F">
        <w:rPr>
          <w:color w:val="858484"/>
        </w:rPr>
        <w:br/>
        <w:t>_______________________________________________________________________</w:t>
      </w:r>
      <w:r w:rsidR="009F4834" w:rsidRPr="0016132F">
        <w:rPr>
          <w:color w:val="858484"/>
        </w:rPr>
        <w:br/>
      </w:r>
    </w:p>
    <w:p w14:paraId="16E9C55D" w14:textId="29988DAF" w:rsidR="00EF1AC6" w:rsidRPr="00EB34C5" w:rsidRDefault="00EF1AC6" w:rsidP="00344E68">
      <w:pPr>
        <w:pStyle w:val="AYAStandaardtekst"/>
        <w:numPr>
          <w:ilvl w:val="0"/>
          <w:numId w:val="11"/>
        </w:numPr>
      </w:pPr>
      <w:r w:rsidRPr="0016132F">
        <w:t xml:space="preserve">Heb je vragen over ondersteuning bij problemen met je relatie en/of seksualiteit? </w:t>
      </w:r>
      <w:r w:rsidR="009F4834" w:rsidRPr="0016132F">
        <w:br/>
      </w:r>
      <w:r w:rsidR="0016132F" w:rsidRPr="0016132F">
        <w:rPr>
          <w:color w:val="858484"/>
        </w:rPr>
        <w:br/>
      </w:r>
      <w:r w:rsidR="009F4834" w:rsidRPr="0016132F">
        <w:rPr>
          <w:color w:val="858484"/>
        </w:rPr>
        <w:t>_______________________________________________________________________</w:t>
      </w:r>
      <w:r w:rsidR="009F4834" w:rsidRPr="0016132F">
        <w:rPr>
          <w:color w:val="858484"/>
        </w:rPr>
        <w:br/>
      </w:r>
      <w:r w:rsidR="009F4834" w:rsidRPr="0016132F">
        <w:rPr>
          <w:color w:val="858484"/>
        </w:rPr>
        <w:br/>
        <w:t>_______________________________________________________________________</w:t>
      </w:r>
      <w:r w:rsidR="009F4834">
        <w:rPr>
          <w:b/>
          <w:bCs/>
          <w:color w:val="858484"/>
        </w:rPr>
        <w:br/>
      </w:r>
    </w:p>
    <w:p w14:paraId="02734372" w14:textId="77777777" w:rsidR="00EB0B21" w:rsidRDefault="00EB0B21">
      <w:pPr>
        <w:rPr>
          <w:rFonts w:ascii="Arial" w:eastAsiaTheme="majorEastAsia" w:hAnsi="Arial" w:cstheme="majorBidi"/>
          <w:b/>
          <w:color w:val="691F73"/>
          <w:sz w:val="28"/>
          <w:szCs w:val="32"/>
        </w:rPr>
      </w:pPr>
      <w:r>
        <w:br w:type="page"/>
      </w:r>
    </w:p>
    <w:p w14:paraId="214551C9" w14:textId="600D89FB" w:rsidR="00EF1AC6" w:rsidRPr="00EB34C5" w:rsidRDefault="00EF1AC6" w:rsidP="0000471E">
      <w:pPr>
        <w:pStyle w:val="AYAKopniv1"/>
      </w:pPr>
      <w:r w:rsidRPr="00EB34C5">
        <w:lastRenderedPageBreak/>
        <w:t>Thema vrienden</w:t>
      </w:r>
    </w:p>
    <w:p w14:paraId="7B5F4D0E" w14:textId="270CFCB7" w:rsidR="00EF1AC6" w:rsidRPr="0016132F" w:rsidRDefault="00EF1AC6" w:rsidP="00344E68">
      <w:pPr>
        <w:pStyle w:val="AYAStandaardtekst"/>
        <w:numPr>
          <w:ilvl w:val="0"/>
          <w:numId w:val="11"/>
        </w:numPr>
      </w:pPr>
      <w:r w:rsidRPr="00EB34C5">
        <w:t xml:space="preserve">Heb je vragen over het onderhouden/aangaan van vriendschappen? </w:t>
      </w:r>
      <w:r w:rsidR="0000471E">
        <w:br/>
      </w:r>
      <w:r w:rsidR="0016132F">
        <w:rPr>
          <w:b/>
          <w:bCs/>
          <w:color w:val="858484"/>
        </w:rPr>
        <w:br/>
      </w:r>
      <w:r w:rsidR="0000471E" w:rsidRPr="0016132F">
        <w:rPr>
          <w:color w:val="858484"/>
        </w:rPr>
        <w:t>_______________________________________________________________________</w:t>
      </w:r>
      <w:r w:rsidR="0000471E" w:rsidRPr="0016132F">
        <w:rPr>
          <w:color w:val="858484"/>
        </w:rPr>
        <w:br/>
      </w:r>
      <w:r w:rsidR="0000471E" w:rsidRPr="0016132F">
        <w:rPr>
          <w:color w:val="858484"/>
        </w:rPr>
        <w:br/>
        <w:t>_______________________________________________________________________</w:t>
      </w:r>
      <w:r w:rsidR="0000471E" w:rsidRPr="0016132F">
        <w:rPr>
          <w:color w:val="858484"/>
        </w:rPr>
        <w:br/>
      </w:r>
    </w:p>
    <w:p w14:paraId="121C0567" w14:textId="1C72EBB3" w:rsidR="00EF1AC6" w:rsidRPr="0016132F" w:rsidRDefault="00EF1AC6" w:rsidP="00344E68">
      <w:pPr>
        <w:pStyle w:val="AYAStandaardtekst"/>
        <w:numPr>
          <w:ilvl w:val="0"/>
          <w:numId w:val="11"/>
        </w:numPr>
      </w:pPr>
      <w:r w:rsidRPr="0016132F">
        <w:t xml:space="preserve">Is het contact met vrienden veranderd sinds je ziek bent? </w:t>
      </w:r>
      <w:r w:rsidR="0000471E" w:rsidRPr="0016132F">
        <w:br/>
      </w:r>
      <w:r w:rsidR="0016132F" w:rsidRPr="0016132F">
        <w:rPr>
          <w:color w:val="858484"/>
        </w:rPr>
        <w:br/>
      </w:r>
      <w:r w:rsidR="0000471E" w:rsidRPr="0016132F">
        <w:rPr>
          <w:color w:val="858484"/>
        </w:rPr>
        <w:t>_______________________________________________________________________</w:t>
      </w:r>
      <w:r w:rsidR="0000471E" w:rsidRPr="0016132F">
        <w:rPr>
          <w:color w:val="858484"/>
        </w:rPr>
        <w:br/>
      </w:r>
      <w:r w:rsidR="0000471E" w:rsidRPr="0016132F">
        <w:rPr>
          <w:color w:val="858484"/>
        </w:rPr>
        <w:br/>
        <w:t>_______________________________________________________________________</w:t>
      </w:r>
      <w:r w:rsidR="0000471E" w:rsidRPr="0016132F">
        <w:rPr>
          <w:color w:val="858484"/>
        </w:rPr>
        <w:br/>
      </w:r>
    </w:p>
    <w:p w14:paraId="030CA4BE" w14:textId="7B4BF301" w:rsidR="0016132F" w:rsidRPr="00CC398A" w:rsidRDefault="00EF1AC6" w:rsidP="00CC398A">
      <w:pPr>
        <w:pStyle w:val="AYAStandaardtekst"/>
        <w:numPr>
          <w:ilvl w:val="0"/>
          <w:numId w:val="11"/>
        </w:numPr>
      </w:pPr>
      <w:r>
        <w:t>Voel je je voldoende ondersteund door je omgeving</w:t>
      </w:r>
      <w:r w:rsidRPr="00EB34C5">
        <w:t>?</w:t>
      </w:r>
      <w:r w:rsidR="0016132F">
        <w:br/>
      </w:r>
      <w:r w:rsidR="0016132F" w:rsidRPr="0016132F">
        <w:rPr>
          <w:color w:val="858484"/>
        </w:rPr>
        <w:br/>
        <w:t>_______________________________________________________________________</w:t>
      </w:r>
      <w:r w:rsidR="0016132F" w:rsidRPr="0016132F">
        <w:rPr>
          <w:color w:val="858484"/>
        </w:rPr>
        <w:br/>
      </w:r>
      <w:r w:rsidR="0016132F" w:rsidRPr="0016132F">
        <w:rPr>
          <w:color w:val="858484"/>
        </w:rPr>
        <w:br/>
        <w:t>_______________________________________________________________________</w:t>
      </w:r>
      <w:r w:rsidR="0016132F" w:rsidRPr="0016132F">
        <w:rPr>
          <w:color w:val="858484"/>
        </w:rPr>
        <w:br/>
      </w:r>
    </w:p>
    <w:p w14:paraId="6101EE0F" w14:textId="2F6F68A0" w:rsidR="00EF1AC6" w:rsidRPr="00EB34C5" w:rsidRDefault="00EF1AC6" w:rsidP="00EF1AC6">
      <w:pPr>
        <w:pStyle w:val="AYAStandaardtekst"/>
        <w:numPr>
          <w:ilvl w:val="0"/>
          <w:numId w:val="11"/>
        </w:numPr>
      </w:pPr>
      <w:r w:rsidRPr="00EB34C5">
        <w:t xml:space="preserve">Heb je behoefte aan contact met andere AYA’s? </w:t>
      </w:r>
      <w:r w:rsidR="00CC398A">
        <w:rPr>
          <w:i/>
          <w:iCs/>
        </w:rPr>
        <w:t>Ja / Nee</w:t>
      </w:r>
      <w:r w:rsidR="0016132F">
        <w:br/>
      </w:r>
      <w:r w:rsidR="0016132F" w:rsidRPr="0016132F">
        <w:rPr>
          <w:color w:val="858484"/>
        </w:rPr>
        <w:br/>
      </w:r>
    </w:p>
    <w:p w14:paraId="22169FD9" w14:textId="77777777" w:rsidR="00EF1AC6" w:rsidRPr="00EB34C5" w:rsidRDefault="00EF1AC6" w:rsidP="0016132F">
      <w:pPr>
        <w:pStyle w:val="AYAKopniv1"/>
      </w:pPr>
      <w:r w:rsidRPr="00EB34C5">
        <w:t>Thema familie en gezin</w:t>
      </w:r>
    </w:p>
    <w:p w14:paraId="5A116413" w14:textId="77777777" w:rsidR="00CB2A43" w:rsidRPr="0016132F" w:rsidRDefault="00EF1AC6" w:rsidP="00344E68">
      <w:pPr>
        <w:pStyle w:val="AYAStandaardtekst"/>
        <w:numPr>
          <w:ilvl w:val="0"/>
          <w:numId w:val="11"/>
        </w:numPr>
      </w:pPr>
      <w:r w:rsidRPr="00EB34C5">
        <w:t xml:space="preserve">Heb je vragen over hoe om te gaan/communiceren met ouders, partner of kinderen? </w:t>
      </w:r>
      <w:r w:rsidR="00CB2A43">
        <w:br/>
      </w:r>
      <w:r w:rsidR="00CB2A43" w:rsidRPr="0016132F">
        <w:rPr>
          <w:color w:val="858484"/>
        </w:rPr>
        <w:br/>
        <w:t>_______________________________________________________________________</w:t>
      </w:r>
      <w:r w:rsidR="00CB2A43" w:rsidRPr="0016132F">
        <w:rPr>
          <w:color w:val="858484"/>
        </w:rPr>
        <w:br/>
      </w:r>
      <w:r w:rsidR="00CB2A43" w:rsidRPr="0016132F">
        <w:rPr>
          <w:color w:val="858484"/>
        </w:rPr>
        <w:br/>
        <w:t>_______________________________________________________________________</w:t>
      </w:r>
      <w:r w:rsidR="00CB2A43" w:rsidRPr="0016132F">
        <w:rPr>
          <w:color w:val="858484"/>
        </w:rPr>
        <w:br/>
      </w:r>
    </w:p>
    <w:p w14:paraId="4E5419D0" w14:textId="1A2D3B3A" w:rsidR="00EF1AC6" w:rsidRPr="00EB34C5" w:rsidRDefault="00EF1AC6" w:rsidP="00344E68">
      <w:pPr>
        <w:pStyle w:val="AYAStandaardtekst"/>
        <w:numPr>
          <w:ilvl w:val="0"/>
          <w:numId w:val="11"/>
        </w:numPr>
      </w:pPr>
      <w:r>
        <w:t>Zijn de verhoudingen</w:t>
      </w:r>
      <w:r w:rsidRPr="00EB34C5">
        <w:t xml:space="preserve"> veranderd of bemerk je spanning tussen gezinsleden (ouders, broers/zussen, partner, jonge kinderen) onderling sinds je ziek geworden bent? </w:t>
      </w:r>
      <w:r w:rsidR="00CB2A43">
        <w:br/>
      </w:r>
      <w:r w:rsidR="00CB2A43" w:rsidRPr="0016132F">
        <w:rPr>
          <w:color w:val="858484"/>
        </w:rPr>
        <w:br/>
        <w:t>_______________________________________________________________________</w:t>
      </w:r>
      <w:r w:rsidR="00CB2A43" w:rsidRPr="0016132F">
        <w:rPr>
          <w:color w:val="858484"/>
        </w:rPr>
        <w:br/>
      </w:r>
      <w:r w:rsidR="00CB2A43" w:rsidRPr="0016132F">
        <w:rPr>
          <w:color w:val="858484"/>
        </w:rPr>
        <w:br/>
        <w:t>_______________________________________________________________________</w:t>
      </w:r>
      <w:r w:rsidR="00CB2A43" w:rsidRPr="0016132F">
        <w:rPr>
          <w:color w:val="858484"/>
        </w:rPr>
        <w:br/>
      </w:r>
    </w:p>
    <w:p w14:paraId="0B6F14DC" w14:textId="72E7CFB6" w:rsidR="00EF1AC6" w:rsidRPr="00EB34C5" w:rsidRDefault="00EF1AC6" w:rsidP="00344E68">
      <w:pPr>
        <w:pStyle w:val="AYAStandaardtekst"/>
        <w:numPr>
          <w:ilvl w:val="0"/>
          <w:numId w:val="11"/>
        </w:numPr>
      </w:pPr>
      <w:r w:rsidRPr="00EB34C5">
        <w:t xml:space="preserve">Heb je het idee dat je ouders/naasten zich teveel zorgen maken? </w:t>
      </w:r>
      <w:r w:rsidR="00CB2A43">
        <w:br/>
      </w:r>
      <w:r w:rsidR="00CB2A43" w:rsidRPr="0016132F">
        <w:rPr>
          <w:color w:val="858484"/>
        </w:rPr>
        <w:br/>
        <w:t>_______________________________________________________________________</w:t>
      </w:r>
      <w:r w:rsidR="00CB2A43" w:rsidRPr="0016132F">
        <w:rPr>
          <w:color w:val="858484"/>
        </w:rPr>
        <w:br/>
      </w:r>
      <w:r w:rsidR="00CB2A43" w:rsidRPr="0016132F">
        <w:rPr>
          <w:color w:val="858484"/>
        </w:rPr>
        <w:br/>
        <w:t>_______________________________________________________________________</w:t>
      </w:r>
      <w:r w:rsidR="00CB2A43" w:rsidRPr="0016132F">
        <w:rPr>
          <w:color w:val="858484"/>
        </w:rPr>
        <w:br/>
      </w:r>
    </w:p>
    <w:p w14:paraId="3F7FFCA9" w14:textId="06A6DCD2" w:rsidR="00EF1AC6" w:rsidRPr="00EB34C5" w:rsidRDefault="00EF1AC6" w:rsidP="00344E68">
      <w:pPr>
        <w:pStyle w:val="AYAStandaardtekst"/>
        <w:numPr>
          <w:ilvl w:val="0"/>
          <w:numId w:val="11"/>
        </w:numPr>
      </w:pPr>
      <w:r w:rsidRPr="00EB34C5">
        <w:t xml:space="preserve">Heb je zorgen over hoe je het gezin draaiende moet houden? </w:t>
      </w:r>
      <w:r w:rsidR="00CB2A43">
        <w:br/>
      </w:r>
      <w:r w:rsidR="00CB2A43" w:rsidRPr="0016132F">
        <w:rPr>
          <w:color w:val="858484"/>
        </w:rPr>
        <w:br/>
        <w:t>_______________________________________________________________________</w:t>
      </w:r>
      <w:r w:rsidR="00CB2A43" w:rsidRPr="0016132F">
        <w:rPr>
          <w:color w:val="858484"/>
        </w:rPr>
        <w:br/>
      </w:r>
      <w:r w:rsidR="00CB2A43" w:rsidRPr="0016132F">
        <w:rPr>
          <w:color w:val="858484"/>
        </w:rPr>
        <w:br/>
      </w:r>
      <w:r w:rsidR="00CB2A43" w:rsidRPr="0016132F">
        <w:rPr>
          <w:color w:val="858484"/>
        </w:rPr>
        <w:lastRenderedPageBreak/>
        <w:t>_______________________________________________________________________</w:t>
      </w:r>
      <w:r w:rsidR="00CB2A43" w:rsidRPr="0016132F">
        <w:rPr>
          <w:color w:val="858484"/>
        </w:rPr>
        <w:br/>
      </w:r>
    </w:p>
    <w:p w14:paraId="2C0CB6D6" w14:textId="7A793FB5" w:rsidR="00EF1AC6" w:rsidRPr="00EB34C5" w:rsidRDefault="00EF1AC6" w:rsidP="00344E68">
      <w:pPr>
        <w:pStyle w:val="AYAStandaardtekst"/>
        <w:numPr>
          <w:ilvl w:val="0"/>
          <w:numId w:val="13"/>
        </w:numPr>
      </w:pPr>
      <w:r w:rsidRPr="00EB34C5">
        <w:t xml:space="preserve">Voel je je veilig in de thuissituatie? </w:t>
      </w:r>
      <w:r w:rsidR="00EF39BD" w:rsidRPr="006C36B9">
        <w:rPr>
          <w:i/>
          <w:iCs/>
        </w:rPr>
        <w:t>Ja / Nee</w:t>
      </w:r>
      <w:r w:rsidR="000F0F85">
        <w:br/>
      </w:r>
    </w:p>
    <w:p w14:paraId="7ECF089B" w14:textId="188DF9BE" w:rsidR="00EF1AC6" w:rsidRPr="00EB34C5" w:rsidRDefault="00EF1AC6" w:rsidP="00344E68">
      <w:pPr>
        <w:pStyle w:val="AYAStandaardtekst"/>
        <w:numPr>
          <w:ilvl w:val="0"/>
          <w:numId w:val="13"/>
        </w:numPr>
      </w:pPr>
      <w:r w:rsidRPr="00EB34C5">
        <w:t xml:space="preserve">Heb je het gevoel dat mantelzorgers overbelast zijn/dreigen te worden? </w:t>
      </w:r>
      <w:r w:rsidR="00EF39BD" w:rsidRPr="006C36B9">
        <w:rPr>
          <w:i/>
          <w:iCs/>
        </w:rPr>
        <w:t>Ja / Nee</w:t>
      </w:r>
      <w:r w:rsidR="000F0F85">
        <w:br/>
      </w:r>
    </w:p>
    <w:p w14:paraId="678A0C7B" w14:textId="19B2B296" w:rsidR="00EF1AC6" w:rsidRPr="00EB34C5" w:rsidRDefault="00EF1AC6" w:rsidP="00344E68">
      <w:pPr>
        <w:pStyle w:val="AYAStandaardtekst"/>
        <w:numPr>
          <w:ilvl w:val="0"/>
          <w:numId w:val="13"/>
        </w:numPr>
      </w:pPr>
      <w:r w:rsidRPr="00EB34C5">
        <w:t xml:space="preserve">Is er extra ondersteuning nodig voor jezelf of je naasten? </w:t>
      </w:r>
      <w:r w:rsidR="00EF39BD" w:rsidRPr="006C36B9">
        <w:rPr>
          <w:i/>
          <w:iCs/>
        </w:rPr>
        <w:t>Ja / Nee</w:t>
      </w:r>
      <w:r w:rsidR="000F0F85">
        <w:br/>
      </w:r>
    </w:p>
    <w:p w14:paraId="4E0F24F1" w14:textId="4CBAEC7F" w:rsidR="00CC398A" w:rsidRPr="00EB0B21" w:rsidRDefault="00EF1AC6" w:rsidP="00EB0B21">
      <w:pPr>
        <w:pStyle w:val="AYAStandaardtekst"/>
        <w:numPr>
          <w:ilvl w:val="0"/>
          <w:numId w:val="11"/>
        </w:numPr>
      </w:pPr>
      <w:r w:rsidRPr="00EB34C5">
        <w:t xml:space="preserve">Bij (jonge) kinderen: wie heeft het ouderlijk gezag, of hoe is eventuele voogdij geregeld? </w:t>
      </w:r>
      <w:r w:rsidR="000F0F85">
        <w:br/>
      </w:r>
      <w:r w:rsidR="000F0F85" w:rsidRPr="0016132F">
        <w:rPr>
          <w:color w:val="858484"/>
        </w:rPr>
        <w:br/>
        <w:t>_______________________________________________________________________</w:t>
      </w:r>
      <w:r w:rsidR="000F0F85" w:rsidRPr="0016132F">
        <w:rPr>
          <w:color w:val="858484"/>
        </w:rPr>
        <w:br/>
      </w:r>
      <w:r w:rsidR="000F0F85" w:rsidRPr="0016132F">
        <w:rPr>
          <w:color w:val="858484"/>
        </w:rPr>
        <w:br/>
        <w:t>_______________________________________________________________________</w:t>
      </w:r>
      <w:r w:rsidR="000F0F85" w:rsidRPr="0016132F">
        <w:rPr>
          <w:color w:val="858484"/>
        </w:rPr>
        <w:br/>
      </w:r>
    </w:p>
    <w:p w14:paraId="01718E71" w14:textId="4009ABC3" w:rsidR="00EF1AC6" w:rsidRPr="00EB34C5" w:rsidRDefault="00EF1AC6" w:rsidP="000F0F85">
      <w:pPr>
        <w:pStyle w:val="AYAKopniv1"/>
      </w:pPr>
      <w:r w:rsidRPr="00EB34C5">
        <w:t>Thema uitkeringen en vergoedingen</w:t>
      </w:r>
    </w:p>
    <w:p w14:paraId="7C722A5D" w14:textId="19872973" w:rsidR="00EF1AC6" w:rsidRPr="00EB34C5" w:rsidRDefault="00EF1AC6" w:rsidP="00344E68">
      <w:pPr>
        <w:pStyle w:val="AYAStandaardtekst"/>
        <w:numPr>
          <w:ilvl w:val="0"/>
          <w:numId w:val="11"/>
        </w:numPr>
      </w:pPr>
      <w:r w:rsidRPr="00EB34C5">
        <w:t xml:space="preserve">Heb je recht op een uitkering of vergoeding? </w:t>
      </w:r>
      <w:r w:rsidR="00EF39BD" w:rsidRPr="006C36B9">
        <w:rPr>
          <w:i/>
          <w:iCs/>
        </w:rPr>
        <w:t>Ja / Nee</w:t>
      </w:r>
      <w:r w:rsidR="00EF39BD">
        <w:rPr>
          <w:i/>
          <w:iCs/>
        </w:rPr>
        <w:br/>
      </w:r>
    </w:p>
    <w:p w14:paraId="44FB7826" w14:textId="57235D82" w:rsidR="00EF1AC6" w:rsidRPr="00EB34C5" w:rsidRDefault="00EF1AC6" w:rsidP="00344E68">
      <w:pPr>
        <w:pStyle w:val="AYAStandaardtekst"/>
        <w:numPr>
          <w:ilvl w:val="0"/>
          <w:numId w:val="11"/>
        </w:numPr>
      </w:pPr>
      <w:r w:rsidRPr="00EB34C5">
        <w:t>Heb je vragen</w:t>
      </w:r>
      <w:r>
        <w:t xml:space="preserve"> of opmerkingen </w:t>
      </w:r>
      <w:r w:rsidRPr="00EB34C5">
        <w:t xml:space="preserve">over uitkeringen en vergoedingen in combinatie met de ziekte/behandeling? </w:t>
      </w:r>
      <w:r w:rsidR="000F0F85">
        <w:br/>
      </w:r>
      <w:r w:rsidR="000F0F85" w:rsidRPr="0016132F">
        <w:rPr>
          <w:color w:val="858484"/>
        </w:rPr>
        <w:br/>
        <w:t>_______________________________________________________________________</w:t>
      </w:r>
      <w:r w:rsidR="000F0F85" w:rsidRPr="0016132F">
        <w:rPr>
          <w:color w:val="858484"/>
        </w:rPr>
        <w:br/>
      </w:r>
      <w:r w:rsidR="000F0F85" w:rsidRPr="0016132F">
        <w:rPr>
          <w:color w:val="858484"/>
        </w:rPr>
        <w:br/>
        <w:t>_______________________________________________________________________</w:t>
      </w:r>
      <w:r w:rsidR="000F0F85" w:rsidRPr="0016132F">
        <w:rPr>
          <w:color w:val="858484"/>
        </w:rPr>
        <w:br/>
      </w:r>
    </w:p>
    <w:p w14:paraId="7E3D23DD" w14:textId="77777777" w:rsidR="00EF1AC6" w:rsidRPr="00EB34C5" w:rsidRDefault="00EF1AC6" w:rsidP="000F0F85">
      <w:pPr>
        <w:pStyle w:val="AYAKopniv1"/>
      </w:pPr>
      <w:r w:rsidRPr="00EB34C5">
        <w:t>Thema hypotheken en verzekeringen</w:t>
      </w:r>
    </w:p>
    <w:p w14:paraId="0A95E23B" w14:textId="6E365B39" w:rsidR="00EF1AC6" w:rsidRDefault="00EF1AC6" w:rsidP="00344E68">
      <w:pPr>
        <w:pStyle w:val="AYAStandaardtekst"/>
        <w:numPr>
          <w:ilvl w:val="0"/>
          <w:numId w:val="14"/>
        </w:numPr>
      </w:pPr>
      <w:r w:rsidRPr="00EB34C5">
        <w:t xml:space="preserve">Woon je in een koophuis of heb je in de toekomst </w:t>
      </w:r>
      <w:r w:rsidR="004A316D">
        <w:t xml:space="preserve">een </w:t>
      </w:r>
      <w:r w:rsidRPr="00EB34C5">
        <w:t>wens om een huis te kopen?</w:t>
      </w:r>
      <w:r w:rsidR="00EF39BD">
        <w:t xml:space="preserve"> </w:t>
      </w:r>
      <w:r w:rsidR="004A316D">
        <w:br/>
      </w:r>
      <w:r w:rsidR="00EF39BD" w:rsidRPr="006C36B9">
        <w:rPr>
          <w:i/>
          <w:iCs/>
        </w:rPr>
        <w:t>Ja / Nee</w:t>
      </w:r>
      <w:r w:rsidR="000F0F85">
        <w:br/>
      </w:r>
    </w:p>
    <w:p w14:paraId="3314982C" w14:textId="2FC09AFB" w:rsidR="00EF1AC6" w:rsidRPr="00EB34C5" w:rsidRDefault="00EF1AC6" w:rsidP="00344E68">
      <w:pPr>
        <w:pStyle w:val="AYAStandaardtekst"/>
        <w:numPr>
          <w:ilvl w:val="0"/>
          <w:numId w:val="14"/>
        </w:numPr>
      </w:pPr>
      <w:r>
        <w:t>Heb je al een overlijdensrisicoverzekering (levensverzekering)?</w:t>
      </w:r>
      <w:r w:rsidR="004A316D">
        <w:t xml:space="preserve"> </w:t>
      </w:r>
      <w:r w:rsidR="004A316D" w:rsidRPr="006C36B9">
        <w:rPr>
          <w:i/>
          <w:iCs/>
        </w:rPr>
        <w:t>Ja / Nee</w:t>
      </w:r>
      <w:r w:rsidR="000F0F85">
        <w:br/>
      </w:r>
    </w:p>
    <w:p w14:paraId="0ADEBB68" w14:textId="04C2DB8B" w:rsidR="00EF1AC6" w:rsidRPr="00EB34C5" w:rsidRDefault="00EF1AC6" w:rsidP="00344E68">
      <w:pPr>
        <w:pStyle w:val="AYAStandaardtekst"/>
        <w:numPr>
          <w:ilvl w:val="0"/>
          <w:numId w:val="11"/>
        </w:numPr>
      </w:pPr>
      <w:r w:rsidRPr="00EB34C5">
        <w:t xml:space="preserve">Heb je vragen over hypotheken en verzekeringen in combinatie met de ziekte/behandeling? </w:t>
      </w:r>
      <w:r w:rsidR="000F0F85">
        <w:br/>
      </w:r>
      <w:r w:rsidR="000F0F85" w:rsidRPr="0016132F">
        <w:rPr>
          <w:color w:val="858484"/>
        </w:rPr>
        <w:br/>
        <w:t>_______________________________________________________________________</w:t>
      </w:r>
      <w:r w:rsidR="000F0F85" w:rsidRPr="0016132F">
        <w:rPr>
          <w:color w:val="858484"/>
        </w:rPr>
        <w:br/>
      </w:r>
      <w:r w:rsidR="000F0F85" w:rsidRPr="0016132F">
        <w:rPr>
          <w:color w:val="858484"/>
        </w:rPr>
        <w:br/>
        <w:t>_______________________________________________________________________</w:t>
      </w:r>
      <w:r w:rsidR="000F0F85" w:rsidRPr="0016132F">
        <w:rPr>
          <w:color w:val="858484"/>
        </w:rPr>
        <w:br/>
      </w:r>
    </w:p>
    <w:p w14:paraId="04F2A893" w14:textId="77777777" w:rsidR="00EB0B21" w:rsidRDefault="00EB0B21">
      <w:pPr>
        <w:rPr>
          <w:rFonts w:ascii="Arial" w:eastAsiaTheme="majorEastAsia" w:hAnsi="Arial" w:cstheme="majorBidi"/>
          <w:b/>
          <w:color w:val="691F73"/>
          <w:sz w:val="28"/>
          <w:szCs w:val="32"/>
        </w:rPr>
      </w:pPr>
      <w:r>
        <w:br w:type="page"/>
      </w:r>
    </w:p>
    <w:p w14:paraId="1DC839AF" w14:textId="3A0FA325" w:rsidR="00EF1AC6" w:rsidRPr="00EB34C5" w:rsidRDefault="00EF1AC6" w:rsidP="000F0F85">
      <w:pPr>
        <w:pStyle w:val="AYAKopniv1"/>
      </w:pPr>
      <w:r w:rsidRPr="00EB34C5">
        <w:lastRenderedPageBreak/>
        <w:t>Thema late effecten</w:t>
      </w:r>
    </w:p>
    <w:p w14:paraId="2559AB31" w14:textId="5A68D925" w:rsidR="00EF1AC6" w:rsidRPr="00EB34C5" w:rsidRDefault="00EF1AC6" w:rsidP="00344E68">
      <w:pPr>
        <w:pStyle w:val="AYAStandaardtekst"/>
        <w:numPr>
          <w:ilvl w:val="0"/>
          <w:numId w:val="11"/>
        </w:numPr>
      </w:pPr>
      <w:r w:rsidRPr="00EB34C5">
        <w:t xml:space="preserve">Heb je vragen over late effecten (fysiek, psychosociaal) van de ziekte/behandeling? </w:t>
      </w:r>
      <w:r w:rsidR="000F0F85">
        <w:br/>
      </w:r>
      <w:r w:rsidR="000F0F85" w:rsidRPr="0016132F">
        <w:rPr>
          <w:color w:val="858484"/>
        </w:rPr>
        <w:br/>
        <w:t>_______________________________________________________________________</w:t>
      </w:r>
      <w:r w:rsidR="000F0F85" w:rsidRPr="0016132F">
        <w:rPr>
          <w:color w:val="858484"/>
        </w:rPr>
        <w:br/>
      </w:r>
      <w:r w:rsidR="000F0F85" w:rsidRPr="0016132F">
        <w:rPr>
          <w:color w:val="858484"/>
        </w:rPr>
        <w:br/>
        <w:t>_______________________________________________________________________</w:t>
      </w:r>
      <w:r w:rsidR="000F0F85" w:rsidRPr="0016132F">
        <w:rPr>
          <w:color w:val="858484"/>
        </w:rPr>
        <w:br/>
      </w:r>
    </w:p>
    <w:p w14:paraId="0F0387D9" w14:textId="4507CEE7" w:rsidR="004A316D" w:rsidRPr="00EB0B21" w:rsidRDefault="00EF1AC6" w:rsidP="00EB0B21">
      <w:pPr>
        <w:pStyle w:val="AYAStandaardtekst"/>
        <w:numPr>
          <w:ilvl w:val="0"/>
          <w:numId w:val="11"/>
        </w:numPr>
      </w:pPr>
      <w:r>
        <w:t xml:space="preserve">Ondervind je late effecten van de ziekte/behandeling (bijv. vermoeidheid, concentratieproblemen, hart- en vaatziekten)? </w:t>
      </w:r>
      <w:r w:rsidR="000F0F85">
        <w:br/>
      </w:r>
      <w:r w:rsidR="000F0F85" w:rsidRPr="0016132F">
        <w:rPr>
          <w:color w:val="858484"/>
        </w:rPr>
        <w:br/>
        <w:t>_______________________________________________________________________</w:t>
      </w:r>
      <w:r w:rsidR="000F0F85" w:rsidRPr="0016132F">
        <w:rPr>
          <w:color w:val="858484"/>
        </w:rPr>
        <w:br/>
      </w:r>
      <w:r w:rsidR="000F0F85" w:rsidRPr="0016132F">
        <w:rPr>
          <w:color w:val="858484"/>
        </w:rPr>
        <w:br/>
        <w:t>_______________________________________________________________________</w:t>
      </w:r>
      <w:r w:rsidR="000F0F85" w:rsidRPr="0016132F">
        <w:rPr>
          <w:color w:val="858484"/>
        </w:rPr>
        <w:br/>
      </w:r>
    </w:p>
    <w:p w14:paraId="569CC6AA" w14:textId="0B0662A8" w:rsidR="00EF1AC6" w:rsidRPr="00EB34C5" w:rsidRDefault="00EF1AC6" w:rsidP="000F0F85">
      <w:pPr>
        <w:pStyle w:val="AYAKopniv1"/>
      </w:pPr>
      <w:r w:rsidRPr="00EB34C5">
        <w:t>Thema complementaire zorg</w:t>
      </w:r>
    </w:p>
    <w:p w14:paraId="1989B789" w14:textId="77777777" w:rsidR="000F0F85" w:rsidRPr="0016132F" w:rsidRDefault="00EF1AC6" w:rsidP="00344E68">
      <w:pPr>
        <w:pStyle w:val="AYAStandaardtekst"/>
        <w:numPr>
          <w:ilvl w:val="0"/>
          <w:numId w:val="11"/>
        </w:numPr>
      </w:pPr>
      <w:r w:rsidRPr="00EB34C5">
        <w:t xml:space="preserve">Maak je gebruik van complementaire middelen (bijv. wietolie, kurkuma, Sintjanskruid)? </w:t>
      </w:r>
      <w:r w:rsidR="000F0F85">
        <w:br/>
      </w:r>
      <w:r w:rsidR="000F0F85" w:rsidRPr="0016132F">
        <w:rPr>
          <w:color w:val="858484"/>
        </w:rPr>
        <w:br/>
        <w:t>_______________________________________________________________________</w:t>
      </w:r>
      <w:r w:rsidR="000F0F85" w:rsidRPr="0016132F">
        <w:rPr>
          <w:color w:val="858484"/>
        </w:rPr>
        <w:br/>
      </w:r>
      <w:r w:rsidR="000F0F85" w:rsidRPr="0016132F">
        <w:rPr>
          <w:color w:val="858484"/>
        </w:rPr>
        <w:br/>
        <w:t>_______________________________________________________________________</w:t>
      </w:r>
      <w:r w:rsidR="000F0F85" w:rsidRPr="0016132F">
        <w:rPr>
          <w:color w:val="858484"/>
        </w:rPr>
        <w:br/>
      </w:r>
    </w:p>
    <w:p w14:paraId="577E5933" w14:textId="5352B2A6" w:rsidR="00EF1AC6" w:rsidRPr="00EB34C5" w:rsidRDefault="00EF1AC6" w:rsidP="00B91C6E">
      <w:pPr>
        <w:pStyle w:val="AYAStandaardtekst"/>
        <w:ind w:left="720"/>
      </w:pPr>
    </w:p>
    <w:p w14:paraId="2530D385" w14:textId="2C875FF5" w:rsidR="00EF1AC6" w:rsidRPr="00EB34C5" w:rsidRDefault="00EF1AC6" w:rsidP="00344E68">
      <w:pPr>
        <w:pStyle w:val="AYAStandaardtekst"/>
        <w:numPr>
          <w:ilvl w:val="0"/>
          <w:numId w:val="11"/>
        </w:numPr>
      </w:pPr>
      <w:r w:rsidRPr="00EB34C5">
        <w:t xml:space="preserve">Maak je gebruik van complementaire interventies (denk aan yoga, meditatie, mindfulness, massage, acupunctuur)? </w:t>
      </w:r>
      <w:r w:rsidR="00B91C6E">
        <w:br/>
      </w:r>
      <w:r w:rsidR="00B91C6E" w:rsidRPr="0016132F">
        <w:rPr>
          <w:color w:val="858484"/>
        </w:rPr>
        <w:br/>
        <w:t>_______________________________________________________________________</w:t>
      </w:r>
      <w:r w:rsidR="00B91C6E" w:rsidRPr="0016132F">
        <w:rPr>
          <w:color w:val="858484"/>
        </w:rPr>
        <w:br/>
      </w:r>
      <w:r w:rsidR="00B91C6E" w:rsidRPr="0016132F">
        <w:rPr>
          <w:color w:val="858484"/>
        </w:rPr>
        <w:br/>
        <w:t>_______________________________________________________________________</w:t>
      </w:r>
      <w:r w:rsidR="00B91C6E" w:rsidRPr="0016132F">
        <w:rPr>
          <w:color w:val="858484"/>
        </w:rPr>
        <w:br/>
      </w:r>
    </w:p>
    <w:p w14:paraId="7AE5BB75" w14:textId="3D23DB02" w:rsidR="00EF1AC6" w:rsidRDefault="00EF1AC6" w:rsidP="00EF1AC6">
      <w:pPr>
        <w:pStyle w:val="AYAStandaardtekst"/>
        <w:numPr>
          <w:ilvl w:val="0"/>
          <w:numId w:val="15"/>
        </w:numPr>
      </w:pPr>
      <w:r w:rsidRPr="00EB34C5">
        <w:t>Hebben jij en/of je naasten behoefte aan informatie over complementaire zorg?</w:t>
      </w:r>
      <w:r w:rsidR="004A316D">
        <w:t xml:space="preserve"> </w:t>
      </w:r>
      <w:r w:rsidR="004A316D" w:rsidRPr="006C36B9">
        <w:rPr>
          <w:i/>
          <w:iCs/>
        </w:rPr>
        <w:t>Ja / Nee</w:t>
      </w:r>
      <w:r w:rsidR="00344E68">
        <w:br/>
      </w:r>
    </w:p>
    <w:p w14:paraId="2CFB97A9" w14:textId="77777777" w:rsidR="00EB0B21" w:rsidRDefault="00EB0B21">
      <w:pPr>
        <w:rPr>
          <w:rFonts w:ascii="Arial" w:eastAsiaTheme="majorEastAsia" w:hAnsi="Arial" w:cstheme="majorBidi"/>
          <w:b/>
          <w:color w:val="691F73"/>
          <w:sz w:val="28"/>
          <w:szCs w:val="32"/>
        </w:rPr>
      </w:pPr>
      <w:r>
        <w:br w:type="page"/>
      </w:r>
    </w:p>
    <w:p w14:paraId="5A556CD7" w14:textId="57993E65" w:rsidR="00EF1AC6" w:rsidRDefault="00EF1AC6" w:rsidP="00344E68">
      <w:pPr>
        <w:pStyle w:val="AYAKopniv1"/>
      </w:pPr>
      <w:r w:rsidRPr="00841266">
        <w:lastRenderedPageBreak/>
        <w:t>Thema palliatieve zorg</w:t>
      </w:r>
      <w:r>
        <w:t xml:space="preserve"> </w:t>
      </w:r>
    </w:p>
    <w:p w14:paraId="03E06085" w14:textId="364A24BC" w:rsidR="00EF1AC6" w:rsidRDefault="001364A9" w:rsidP="00EF1AC6">
      <w:pPr>
        <w:pStyle w:val="AYAStandaardtekst"/>
        <w:rPr>
          <w:bCs/>
        </w:rPr>
      </w:pPr>
      <w:r w:rsidRPr="001364A9">
        <w:rPr>
          <w:bCs/>
          <w:i/>
          <w:iCs/>
        </w:rPr>
        <w:t>Let op</w:t>
      </w:r>
      <w:r>
        <w:rPr>
          <w:bCs/>
          <w:i/>
          <w:iCs/>
        </w:rPr>
        <w:t xml:space="preserve">: dit thema is alleen van toepassing wanneer er geen uitzicht meer is op genezing van kanker. Je zorgverlener zal dit met jou bespreken en indien je inderdaad in een palliatief traject terecht komt, </w:t>
      </w:r>
      <w:r w:rsidR="00BB1854">
        <w:rPr>
          <w:bCs/>
          <w:i/>
          <w:iCs/>
        </w:rPr>
        <w:t>voel je dan vrij om bijvoorbeeld onderstaande vragen bespreekbaar te maken.</w:t>
      </w:r>
      <w:r w:rsidRPr="001364A9">
        <w:rPr>
          <w:bCs/>
          <w:i/>
          <w:iCs/>
        </w:rPr>
        <w:t xml:space="preserve"> </w:t>
      </w:r>
      <w:r w:rsidR="00BB1854">
        <w:rPr>
          <w:bCs/>
        </w:rPr>
        <w:br/>
      </w:r>
    </w:p>
    <w:p w14:paraId="51E3805E" w14:textId="13A6E658" w:rsidR="00EF1AC6" w:rsidRDefault="00EF1AC6" w:rsidP="00B37204">
      <w:pPr>
        <w:pStyle w:val="AYAStandaardtekst"/>
        <w:numPr>
          <w:ilvl w:val="0"/>
          <w:numId w:val="11"/>
        </w:numPr>
      </w:pPr>
      <w:r w:rsidRPr="00841266">
        <w:t>Heb je begrepen dat je niet meer beter kunt worden? Hoe ga je hiermee om?</w:t>
      </w:r>
      <w:r>
        <w:t xml:space="preserve"> </w:t>
      </w:r>
      <w:r w:rsidR="00B37204">
        <w:br/>
      </w:r>
      <w:r w:rsidR="00B37204" w:rsidRPr="0016132F">
        <w:rPr>
          <w:color w:val="858484"/>
        </w:rPr>
        <w:br/>
        <w:t>_______________________________________________________________________</w:t>
      </w:r>
      <w:r w:rsidR="00B37204" w:rsidRPr="0016132F">
        <w:rPr>
          <w:color w:val="858484"/>
        </w:rPr>
        <w:br/>
      </w:r>
      <w:r w:rsidR="00B37204" w:rsidRPr="0016132F">
        <w:rPr>
          <w:color w:val="858484"/>
        </w:rPr>
        <w:br/>
        <w:t>_______________________________________________________________________</w:t>
      </w:r>
      <w:r w:rsidR="00B37204" w:rsidRPr="0016132F">
        <w:rPr>
          <w:color w:val="858484"/>
        </w:rPr>
        <w:br/>
      </w:r>
    </w:p>
    <w:p w14:paraId="1FC07CE1" w14:textId="23123377" w:rsidR="00EF1AC6" w:rsidRDefault="00EF1AC6" w:rsidP="00B37204">
      <w:pPr>
        <w:pStyle w:val="AYAStandaardtekst"/>
        <w:numPr>
          <w:ilvl w:val="0"/>
          <w:numId w:val="11"/>
        </w:numPr>
      </w:pPr>
      <w:r w:rsidRPr="00841266">
        <w:t>Hoe is de impact op je naasten dat je niet meer beter</w:t>
      </w:r>
      <w:r>
        <w:t xml:space="preserve"> wordt? </w:t>
      </w:r>
      <w:r w:rsidR="00B37204">
        <w:br/>
      </w:r>
      <w:r w:rsidR="00B37204" w:rsidRPr="0016132F">
        <w:rPr>
          <w:color w:val="858484"/>
        </w:rPr>
        <w:br/>
        <w:t>_______________________________________________________________________</w:t>
      </w:r>
      <w:r w:rsidR="00B37204" w:rsidRPr="0016132F">
        <w:rPr>
          <w:color w:val="858484"/>
        </w:rPr>
        <w:br/>
      </w:r>
      <w:r w:rsidR="00B37204" w:rsidRPr="0016132F">
        <w:rPr>
          <w:color w:val="858484"/>
        </w:rPr>
        <w:br/>
        <w:t>_______________________________________________________________________</w:t>
      </w:r>
      <w:r w:rsidR="00B37204" w:rsidRPr="0016132F">
        <w:rPr>
          <w:color w:val="858484"/>
        </w:rPr>
        <w:br/>
      </w:r>
    </w:p>
    <w:p w14:paraId="43B7C56D" w14:textId="44650F26" w:rsidR="00C14F30" w:rsidRPr="00EB0B21" w:rsidRDefault="00EF1AC6" w:rsidP="00EB0B21">
      <w:pPr>
        <w:pStyle w:val="AYAStandaardtekst"/>
        <w:numPr>
          <w:ilvl w:val="0"/>
          <w:numId w:val="11"/>
        </w:numPr>
      </w:pPr>
      <w:r>
        <w:t xml:space="preserve">Is er hulp nodig voor jou en/of je naasten (ouders, partner, kinderen) </w:t>
      </w:r>
      <w:r w:rsidR="00B37204">
        <w:br/>
      </w:r>
      <w:r w:rsidR="00B37204" w:rsidRPr="0016132F">
        <w:rPr>
          <w:color w:val="858484"/>
        </w:rPr>
        <w:br/>
        <w:t>_______________________________________________________________________</w:t>
      </w:r>
      <w:r w:rsidR="00B37204" w:rsidRPr="0016132F">
        <w:rPr>
          <w:color w:val="858484"/>
        </w:rPr>
        <w:br/>
      </w:r>
      <w:r w:rsidR="00B37204" w:rsidRPr="0016132F">
        <w:rPr>
          <w:color w:val="858484"/>
        </w:rPr>
        <w:br/>
        <w:t>_______________________________________________________________________</w:t>
      </w:r>
      <w:r w:rsidR="00B37204" w:rsidRPr="0016132F">
        <w:rPr>
          <w:color w:val="858484"/>
        </w:rPr>
        <w:br/>
      </w:r>
    </w:p>
    <w:p w14:paraId="6CAC68B6" w14:textId="240D1DD2" w:rsidR="00EF1AC6" w:rsidRPr="00CC398A" w:rsidRDefault="00EF1AC6" w:rsidP="00CC398A">
      <w:pPr>
        <w:pStyle w:val="AYAStandaardtekst"/>
        <w:numPr>
          <w:ilvl w:val="0"/>
          <w:numId w:val="11"/>
        </w:numPr>
      </w:pPr>
      <w:r>
        <w:rPr>
          <w:bCs/>
        </w:rPr>
        <w:t>Heb je praktische vragen over je levenseinde?</w:t>
      </w:r>
      <w:r w:rsidR="00C14F30">
        <w:rPr>
          <w:bCs/>
        </w:rPr>
        <w:br/>
      </w:r>
      <w:r w:rsidR="00C14F30">
        <w:rPr>
          <w:bCs/>
        </w:rPr>
        <w:br/>
      </w:r>
      <w:r w:rsidR="00C14F30" w:rsidRPr="0016132F">
        <w:rPr>
          <w:color w:val="858484"/>
        </w:rPr>
        <w:t>_______________________________________________________________________</w:t>
      </w:r>
      <w:r w:rsidR="00C14F30" w:rsidRPr="0016132F">
        <w:rPr>
          <w:color w:val="858484"/>
        </w:rPr>
        <w:br/>
      </w:r>
      <w:r w:rsidR="00C14F30" w:rsidRPr="0016132F">
        <w:rPr>
          <w:color w:val="858484"/>
        </w:rPr>
        <w:br/>
        <w:t>_______________________________________________________________________</w:t>
      </w:r>
      <w:r w:rsidR="00B37204" w:rsidRPr="00CC398A">
        <w:rPr>
          <w:bCs/>
        </w:rPr>
        <w:br/>
      </w:r>
    </w:p>
    <w:p w14:paraId="2D39F66B" w14:textId="112743C7" w:rsidR="00EF1AC6" w:rsidRDefault="00EF1AC6" w:rsidP="00B37204">
      <w:pPr>
        <w:pStyle w:val="AYAStandaardtekst"/>
        <w:numPr>
          <w:ilvl w:val="0"/>
          <w:numId w:val="11"/>
        </w:numPr>
        <w:rPr>
          <w:bCs/>
        </w:rPr>
      </w:pPr>
      <w:r>
        <w:rPr>
          <w:bCs/>
        </w:rPr>
        <w:t>Is het levenseinde bespreekbaar met je naasten?</w:t>
      </w:r>
      <w:r w:rsidR="004A316D">
        <w:rPr>
          <w:bCs/>
        </w:rPr>
        <w:t xml:space="preserve"> </w:t>
      </w:r>
      <w:r w:rsidR="004A316D" w:rsidRPr="006C36B9">
        <w:rPr>
          <w:i/>
          <w:iCs/>
        </w:rPr>
        <w:t>Ja / Nee</w:t>
      </w:r>
      <w:r w:rsidR="00B37204">
        <w:rPr>
          <w:bCs/>
        </w:rPr>
        <w:br/>
      </w:r>
    </w:p>
    <w:p w14:paraId="146C6223" w14:textId="68322E1A" w:rsidR="00EF1AC6" w:rsidRPr="00EB0B21" w:rsidRDefault="00EF1AC6" w:rsidP="00EF1AC6">
      <w:pPr>
        <w:pStyle w:val="AYAStandaardtekst"/>
        <w:numPr>
          <w:ilvl w:val="0"/>
          <w:numId w:val="11"/>
        </w:numPr>
      </w:pPr>
      <w:r>
        <w:rPr>
          <w:bCs/>
        </w:rPr>
        <w:t>Zijn er wensen te vervullen vanuit jou met betrekking tot je levensfase?</w:t>
      </w:r>
      <w:r w:rsidR="00B37204">
        <w:rPr>
          <w:bCs/>
        </w:rPr>
        <w:br/>
      </w:r>
      <w:r w:rsidR="00B37204" w:rsidRPr="0016132F">
        <w:rPr>
          <w:color w:val="858484"/>
        </w:rPr>
        <w:br/>
        <w:t>_______________________________________________________________________</w:t>
      </w:r>
      <w:r w:rsidR="00B37204" w:rsidRPr="0016132F">
        <w:rPr>
          <w:color w:val="858484"/>
        </w:rPr>
        <w:br/>
      </w:r>
      <w:r w:rsidR="00B37204" w:rsidRPr="0016132F">
        <w:rPr>
          <w:color w:val="858484"/>
        </w:rPr>
        <w:br/>
        <w:t>_______________________________________________________________________</w:t>
      </w:r>
      <w:r w:rsidR="00B37204" w:rsidRPr="0016132F">
        <w:rPr>
          <w:color w:val="858484"/>
        </w:rPr>
        <w:br/>
      </w:r>
    </w:p>
    <w:p w14:paraId="1CFDA286" w14:textId="2C76B735" w:rsidR="00EF1AC6" w:rsidRDefault="00EF1AC6" w:rsidP="00B37204">
      <w:pPr>
        <w:pStyle w:val="AYAKopniv1"/>
      </w:pPr>
      <w:r w:rsidRPr="00EB34C5">
        <w:t>Thema dood</w:t>
      </w:r>
    </w:p>
    <w:p w14:paraId="615F2905" w14:textId="3ACBF344" w:rsidR="00B24552" w:rsidRPr="00B24552" w:rsidRDefault="00B24552" w:rsidP="00B24552">
      <w:pPr>
        <w:pStyle w:val="AYAStandaardtekst"/>
        <w:rPr>
          <w:i/>
          <w:iCs/>
        </w:rPr>
      </w:pPr>
      <w:r>
        <w:rPr>
          <w:i/>
          <w:iCs/>
        </w:rPr>
        <w:t xml:space="preserve">Vragen over de dood kunnen ook spelen wanneer je behandeling gericht is op genezing. </w:t>
      </w:r>
      <w:r w:rsidR="002B6CD1">
        <w:rPr>
          <w:i/>
          <w:iCs/>
        </w:rPr>
        <w:t>Het kan bijvoorbeeld gaan over angst voor de dood of de confrontatie met de eindigheid van het leven.</w:t>
      </w:r>
      <w:r w:rsidR="002B6CD1">
        <w:rPr>
          <w:i/>
          <w:iCs/>
        </w:rPr>
        <w:br/>
      </w:r>
    </w:p>
    <w:p w14:paraId="34EE0FC4" w14:textId="56B8C378" w:rsidR="00EF1AC6" w:rsidRPr="00EB0B21" w:rsidRDefault="00EF1AC6" w:rsidP="00EF1AC6">
      <w:pPr>
        <w:pStyle w:val="AYAStandaardtekst"/>
        <w:numPr>
          <w:ilvl w:val="0"/>
          <w:numId w:val="11"/>
        </w:numPr>
      </w:pPr>
      <w:r w:rsidRPr="00EB34C5">
        <w:t xml:space="preserve">Heb je </w:t>
      </w:r>
      <w:r w:rsidRPr="00EB34C5">
        <w:rPr>
          <w:bCs/>
        </w:rPr>
        <w:t>angst voor de dood</w:t>
      </w:r>
      <w:r w:rsidR="002B6CD1">
        <w:rPr>
          <w:bCs/>
        </w:rPr>
        <w:t>?</w:t>
      </w:r>
      <w:r w:rsidR="00CC73E9">
        <w:rPr>
          <w:bCs/>
        </w:rPr>
        <w:br/>
      </w:r>
      <w:r w:rsidR="00CC73E9" w:rsidRPr="0016132F">
        <w:rPr>
          <w:color w:val="858484"/>
        </w:rPr>
        <w:br/>
        <w:t>_______________________________________________________________________</w:t>
      </w:r>
      <w:r w:rsidR="00CC73E9" w:rsidRPr="0016132F">
        <w:rPr>
          <w:color w:val="858484"/>
        </w:rPr>
        <w:br/>
      </w:r>
      <w:r w:rsidR="00CC73E9" w:rsidRPr="0016132F">
        <w:rPr>
          <w:color w:val="858484"/>
        </w:rPr>
        <w:br/>
      </w:r>
    </w:p>
    <w:p w14:paraId="2BDF9CFC" w14:textId="77777777" w:rsidR="00EF1AC6" w:rsidRDefault="00EF1AC6" w:rsidP="00CC73E9">
      <w:pPr>
        <w:pStyle w:val="AYAKopniv1"/>
      </w:pPr>
      <w:r w:rsidRPr="007C33F7">
        <w:lastRenderedPageBreak/>
        <w:t>Nog niet benoemde thema’s</w:t>
      </w:r>
    </w:p>
    <w:p w14:paraId="455C943A" w14:textId="7090584E" w:rsidR="002B6CD1" w:rsidRDefault="00EF1AC6" w:rsidP="002B6CD1">
      <w:pPr>
        <w:pStyle w:val="AYAStandaardtekst"/>
      </w:pPr>
      <w:r>
        <w:t>Zijn er onderwerpen die nog niet benoemd zijn en die je wel graag wilt bespreken?</w:t>
      </w:r>
      <w:r w:rsidR="002B6CD1">
        <w:br/>
      </w:r>
      <w:r w:rsidR="002B6CD1" w:rsidRPr="0016132F">
        <w:rPr>
          <w:color w:val="858484"/>
        </w:rPr>
        <w:br/>
        <w:t>_______________________________________________________________________</w:t>
      </w:r>
      <w:r w:rsidR="002B6CD1" w:rsidRPr="0016132F">
        <w:rPr>
          <w:color w:val="858484"/>
        </w:rPr>
        <w:br/>
      </w:r>
      <w:r w:rsidR="002B6CD1" w:rsidRPr="0016132F">
        <w:rPr>
          <w:color w:val="858484"/>
        </w:rPr>
        <w:br/>
        <w:t>_______________________________________________________________________</w:t>
      </w:r>
      <w:r w:rsidR="002B6CD1">
        <w:rPr>
          <w:color w:val="858484"/>
        </w:rPr>
        <w:br/>
      </w:r>
      <w:r w:rsidR="002B6CD1">
        <w:rPr>
          <w:color w:val="858484"/>
        </w:rPr>
        <w:br/>
      </w:r>
      <w:r w:rsidR="002B6CD1" w:rsidRPr="0016132F">
        <w:rPr>
          <w:color w:val="858484"/>
        </w:rPr>
        <w:t>_______________________________________________________________________</w:t>
      </w:r>
      <w:r w:rsidR="002B6CD1" w:rsidRPr="0016132F">
        <w:rPr>
          <w:color w:val="858484"/>
        </w:rPr>
        <w:br/>
      </w:r>
      <w:r w:rsidR="002B6CD1" w:rsidRPr="0016132F">
        <w:rPr>
          <w:color w:val="858484"/>
        </w:rPr>
        <w:br/>
        <w:t>_______________________________________________________________________</w:t>
      </w:r>
      <w:r w:rsidR="002B6CD1">
        <w:rPr>
          <w:color w:val="858484"/>
        </w:rPr>
        <w:br/>
      </w:r>
      <w:r w:rsidR="002B6CD1">
        <w:rPr>
          <w:color w:val="858484"/>
        </w:rPr>
        <w:br/>
      </w:r>
      <w:r w:rsidR="002B6CD1" w:rsidRPr="0016132F">
        <w:rPr>
          <w:color w:val="858484"/>
        </w:rPr>
        <w:t>_______________________________________________________________________</w:t>
      </w:r>
      <w:r w:rsidR="002B6CD1" w:rsidRPr="0016132F">
        <w:rPr>
          <w:color w:val="858484"/>
        </w:rPr>
        <w:br/>
      </w:r>
      <w:r w:rsidR="002B6CD1" w:rsidRPr="0016132F">
        <w:rPr>
          <w:color w:val="858484"/>
        </w:rPr>
        <w:br/>
        <w:t>_______________________________________________________________________</w:t>
      </w:r>
      <w:r w:rsidR="002B6CD1" w:rsidRPr="0016132F">
        <w:rPr>
          <w:color w:val="858484"/>
        </w:rPr>
        <w:br/>
      </w:r>
    </w:p>
    <w:p w14:paraId="5DA72702" w14:textId="77777777" w:rsidR="002B6CD1" w:rsidRDefault="002B6CD1" w:rsidP="002B6CD1">
      <w:pPr>
        <w:pStyle w:val="AYAStandaardtekst"/>
      </w:pPr>
      <w:r w:rsidRPr="0016132F">
        <w:rPr>
          <w:color w:val="858484"/>
        </w:rPr>
        <w:t>_______________________________________________________________________</w:t>
      </w:r>
      <w:r w:rsidRPr="0016132F">
        <w:rPr>
          <w:color w:val="858484"/>
        </w:rPr>
        <w:br/>
      </w:r>
      <w:r w:rsidRPr="0016132F">
        <w:rPr>
          <w:color w:val="858484"/>
        </w:rPr>
        <w:br/>
        <w:t>_______________________________________________________________________</w:t>
      </w:r>
      <w:r w:rsidRPr="0016132F">
        <w:rPr>
          <w:color w:val="858484"/>
        </w:rPr>
        <w:br/>
      </w:r>
    </w:p>
    <w:p w14:paraId="69F0CA31" w14:textId="19D2ABFB" w:rsidR="004F2B30" w:rsidRDefault="004F2B30" w:rsidP="004F2B30">
      <w:pPr>
        <w:pStyle w:val="AYAStandaardtekst"/>
        <w:rPr>
          <w:sz w:val="18"/>
          <w:szCs w:val="18"/>
        </w:rPr>
      </w:pPr>
    </w:p>
    <w:p w14:paraId="38CB5F43" w14:textId="77777777" w:rsidR="004A316D" w:rsidRDefault="004A316D" w:rsidP="004F2B30">
      <w:pPr>
        <w:pStyle w:val="AYAStandaardtekst"/>
        <w:rPr>
          <w:b/>
          <w:bCs/>
          <w:sz w:val="18"/>
          <w:szCs w:val="18"/>
        </w:rPr>
      </w:pPr>
    </w:p>
    <w:p w14:paraId="1F165105" w14:textId="77777777" w:rsidR="004F2B30" w:rsidRDefault="004F2B30" w:rsidP="004F2B30">
      <w:pPr>
        <w:pStyle w:val="AYAStandaardtekst"/>
        <w:rPr>
          <w:b/>
          <w:bCs/>
          <w:sz w:val="18"/>
          <w:szCs w:val="18"/>
        </w:rPr>
      </w:pPr>
    </w:p>
    <w:p w14:paraId="5B7950F1" w14:textId="77777777" w:rsidR="007B0156" w:rsidRDefault="007B0156" w:rsidP="004F2B30">
      <w:pPr>
        <w:pStyle w:val="AYAStandaardtekst"/>
        <w:rPr>
          <w:b/>
          <w:bCs/>
          <w:color w:val="858484"/>
          <w:sz w:val="18"/>
          <w:szCs w:val="18"/>
        </w:rPr>
      </w:pPr>
    </w:p>
    <w:p w14:paraId="56886ED7" w14:textId="77777777" w:rsidR="007B0156" w:rsidRDefault="007B0156" w:rsidP="004F2B30">
      <w:pPr>
        <w:pStyle w:val="AYAStandaardtekst"/>
        <w:rPr>
          <w:b/>
          <w:bCs/>
          <w:color w:val="858484"/>
          <w:sz w:val="18"/>
          <w:szCs w:val="18"/>
        </w:rPr>
      </w:pPr>
    </w:p>
    <w:p w14:paraId="03F15BC5" w14:textId="77777777" w:rsidR="00EB0B21" w:rsidRDefault="00EB0B21" w:rsidP="004F2B30">
      <w:pPr>
        <w:pStyle w:val="AYAStandaardtekst"/>
        <w:rPr>
          <w:b/>
          <w:bCs/>
          <w:color w:val="858484"/>
          <w:sz w:val="18"/>
          <w:szCs w:val="18"/>
        </w:rPr>
      </w:pPr>
    </w:p>
    <w:p w14:paraId="6A2ECF50" w14:textId="77777777" w:rsidR="00EB0B21" w:rsidRDefault="00EB0B21" w:rsidP="004F2B30">
      <w:pPr>
        <w:pStyle w:val="AYAStandaardtekst"/>
        <w:rPr>
          <w:b/>
          <w:bCs/>
          <w:color w:val="858484"/>
          <w:sz w:val="18"/>
          <w:szCs w:val="18"/>
        </w:rPr>
      </w:pPr>
    </w:p>
    <w:p w14:paraId="07385349" w14:textId="77777777" w:rsidR="00EB0B21" w:rsidRDefault="00EB0B21" w:rsidP="004F2B30">
      <w:pPr>
        <w:pStyle w:val="AYAStandaardtekst"/>
        <w:rPr>
          <w:b/>
          <w:bCs/>
          <w:color w:val="858484"/>
          <w:sz w:val="18"/>
          <w:szCs w:val="18"/>
        </w:rPr>
      </w:pPr>
    </w:p>
    <w:p w14:paraId="20FD1B83" w14:textId="77777777" w:rsidR="00EB0B21" w:rsidRDefault="00EB0B21" w:rsidP="004F2B30">
      <w:pPr>
        <w:pStyle w:val="AYAStandaardtekst"/>
        <w:rPr>
          <w:b/>
          <w:bCs/>
          <w:color w:val="858484"/>
          <w:sz w:val="18"/>
          <w:szCs w:val="18"/>
        </w:rPr>
      </w:pPr>
    </w:p>
    <w:p w14:paraId="2CAABF9D" w14:textId="77777777" w:rsidR="00EB0B21" w:rsidRDefault="00EB0B21" w:rsidP="004F2B30">
      <w:pPr>
        <w:pStyle w:val="AYAStandaardtekst"/>
        <w:rPr>
          <w:b/>
          <w:bCs/>
          <w:color w:val="858484"/>
          <w:sz w:val="18"/>
          <w:szCs w:val="18"/>
        </w:rPr>
      </w:pPr>
    </w:p>
    <w:p w14:paraId="7ECF6485" w14:textId="77777777" w:rsidR="00EB0B21" w:rsidRDefault="00EB0B21" w:rsidP="004F2B30">
      <w:pPr>
        <w:pStyle w:val="AYAStandaardtekst"/>
        <w:rPr>
          <w:b/>
          <w:bCs/>
          <w:color w:val="858484"/>
          <w:sz w:val="18"/>
          <w:szCs w:val="18"/>
        </w:rPr>
      </w:pPr>
    </w:p>
    <w:p w14:paraId="214BAE8E" w14:textId="77777777" w:rsidR="00EB0B21" w:rsidRDefault="00EB0B21" w:rsidP="004F2B30">
      <w:pPr>
        <w:pStyle w:val="AYAStandaardtekst"/>
        <w:rPr>
          <w:b/>
          <w:bCs/>
          <w:color w:val="858484"/>
          <w:sz w:val="18"/>
          <w:szCs w:val="18"/>
        </w:rPr>
      </w:pPr>
    </w:p>
    <w:p w14:paraId="57F27FD4" w14:textId="77777777" w:rsidR="00EB0B21" w:rsidRDefault="00EB0B21" w:rsidP="004F2B30">
      <w:pPr>
        <w:pStyle w:val="AYAStandaardtekst"/>
        <w:rPr>
          <w:b/>
          <w:bCs/>
          <w:color w:val="858484"/>
          <w:sz w:val="18"/>
          <w:szCs w:val="18"/>
        </w:rPr>
      </w:pPr>
    </w:p>
    <w:p w14:paraId="70B7B7F3" w14:textId="77777777" w:rsidR="00EB0B21" w:rsidRDefault="00EB0B21" w:rsidP="004F2B30">
      <w:pPr>
        <w:pStyle w:val="AYAStandaardtekst"/>
        <w:rPr>
          <w:b/>
          <w:bCs/>
          <w:color w:val="858484"/>
          <w:sz w:val="18"/>
          <w:szCs w:val="18"/>
        </w:rPr>
      </w:pPr>
    </w:p>
    <w:p w14:paraId="7DCF29ED" w14:textId="77777777" w:rsidR="00EB0B21" w:rsidRDefault="00EB0B21" w:rsidP="004F2B30">
      <w:pPr>
        <w:pStyle w:val="AYAStandaardtekst"/>
        <w:rPr>
          <w:b/>
          <w:bCs/>
          <w:color w:val="858484"/>
          <w:sz w:val="18"/>
          <w:szCs w:val="18"/>
        </w:rPr>
      </w:pPr>
    </w:p>
    <w:p w14:paraId="7EE364A6" w14:textId="77777777" w:rsidR="00EB0B21" w:rsidRDefault="00EB0B21" w:rsidP="004F2B30">
      <w:pPr>
        <w:pStyle w:val="AYAStandaardtekst"/>
        <w:rPr>
          <w:b/>
          <w:bCs/>
          <w:color w:val="858484"/>
          <w:sz w:val="18"/>
          <w:szCs w:val="18"/>
        </w:rPr>
      </w:pPr>
    </w:p>
    <w:p w14:paraId="3654BBF8" w14:textId="77777777" w:rsidR="00EB0B21" w:rsidRDefault="00EB0B21" w:rsidP="004F2B30">
      <w:pPr>
        <w:pStyle w:val="AYAStandaardtekst"/>
        <w:rPr>
          <w:b/>
          <w:bCs/>
          <w:color w:val="858484"/>
          <w:sz w:val="18"/>
          <w:szCs w:val="18"/>
        </w:rPr>
      </w:pPr>
    </w:p>
    <w:p w14:paraId="237D96D8" w14:textId="77777777" w:rsidR="00EB0B21" w:rsidRDefault="00EB0B21" w:rsidP="004F2B30">
      <w:pPr>
        <w:pStyle w:val="AYAStandaardtekst"/>
        <w:rPr>
          <w:b/>
          <w:bCs/>
          <w:color w:val="858484"/>
          <w:sz w:val="18"/>
          <w:szCs w:val="18"/>
        </w:rPr>
      </w:pPr>
    </w:p>
    <w:p w14:paraId="2DCD61CA" w14:textId="77777777" w:rsidR="00EB0B21" w:rsidRDefault="00EB0B21" w:rsidP="004F2B30">
      <w:pPr>
        <w:pStyle w:val="AYAStandaardtekst"/>
        <w:rPr>
          <w:b/>
          <w:bCs/>
          <w:color w:val="858484"/>
          <w:sz w:val="18"/>
          <w:szCs w:val="18"/>
        </w:rPr>
      </w:pPr>
    </w:p>
    <w:p w14:paraId="54D91828" w14:textId="77777777" w:rsidR="00EB0B21" w:rsidRDefault="00EB0B21" w:rsidP="004F2B30">
      <w:pPr>
        <w:pStyle w:val="AYAStandaardtekst"/>
        <w:rPr>
          <w:b/>
          <w:bCs/>
          <w:color w:val="858484"/>
          <w:sz w:val="18"/>
          <w:szCs w:val="18"/>
        </w:rPr>
      </w:pPr>
    </w:p>
    <w:p w14:paraId="0AB957FB" w14:textId="77777777" w:rsidR="00EB0B21" w:rsidRDefault="00EB0B21" w:rsidP="004F2B30">
      <w:pPr>
        <w:pStyle w:val="AYAStandaardtekst"/>
        <w:rPr>
          <w:b/>
          <w:bCs/>
          <w:color w:val="858484"/>
          <w:sz w:val="18"/>
          <w:szCs w:val="18"/>
        </w:rPr>
      </w:pPr>
    </w:p>
    <w:p w14:paraId="1D164F31" w14:textId="77777777" w:rsidR="00EB0B21" w:rsidRDefault="00EB0B21" w:rsidP="004F2B30">
      <w:pPr>
        <w:pStyle w:val="AYAStandaardtekst"/>
        <w:rPr>
          <w:b/>
          <w:bCs/>
          <w:color w:val="858484"/>
          <w:sz w:val="18"/>
          <w:szCs w:val="18"/>
        </w:rPr>
      </w:pPr>
    </w:p>
    <w:p w14:paraId="2C25EC77" w14:textId="77777777" w:rsidR="00EB0B21" w:rsidRDefault="00EB0B21" w:rsidP="004F2B30">
      <w:pPr>
        <w:pStyle w:val="AYAStandaardtekst"/>
        <w:rPr>
          <w:b/>
          <w:bCs/>
          <w:color w:val="858484"/>
          <w:sz w:val="18"/>
          <w:szCs w:val="18"/>
        </w:rPr>
      </w:pPr>
    </w:p>
    <w:p w14:paraId="3D7F8240" w14:textId="77777777" w:rsidR="00EB0B21" w:rsidRDefault="00EB0B21" w:rsidP="004F2B30">
      <w:pPr>
        <w:pStyle w:val="AYAStandaardtekst"/>
        <w:rPr>
          <w:b/>
          <w:bCs/>
          <w:color w:val="858484"/>
          <w:sz w:val="18"/>
          <w:szCs w:val="18"/>
        </w:rPr>
      </w:pPr>
    </w:p>
    <w:p w14:paraId="2FC1324A" w14:textId="77777777" w:rsidR="00EB0B21" w:rsidRDefault="00EB0B21" w:rsidP="004F2B30">
      <w:pPr>
        <w:pStyle w:val="AYAStandaardtekst"/>
        <w:rPr>
          <w:b/>
          <w:bCs/>
          <w:color w:val="858484"/>
          <w:sz w:val="18"/>
          <w:szCs w:val="18"/>
        </w:rPr>
      </w:pPr>
    </w:p>
    <w:p w14:paraId="6D26931F" w14:textId="77777777" w:rsidR="00EB0B21" w:rsidRDefault="00EB0B21" w:rsidP="004F2B30">
      <w:pPr>
        <w:pStyle w:val="AYAStandaardtekst"/>
        <w:rPr>
          <w:b/>
          <w:bCs/>
          <w:color w:val="858484"/>
          <w:sz w:val="18"/>
          <w:szCs w:val="18"/>
        </w:rPr>
      </w:pPr>
    </w:p>
    <w:p w14:paraId="66C26669" w14:textId="77777777" w:rsidR="00EB0B21" w:rsidRDefault="00EB0B21" w:rsidP="004F2B30">
      <w:pPr>
        <w:pStyle w:val="AYAStandaardtekst"/>
        <w:rPr>
          <w:b/>
          <w:bCs/>
          <w:color w:val="858484"/>
          <w:sz w:val="18"/>
          <w:szCs w:val="18"/>
        </w:rPr>
      </w:pPr>
    </w:p>
    <w:p w14:paraId="041DE422" w14:textId="77777777" w:rsidR="00EB0B21" w:rsidRDefault="00EB0B21" w:rsidP="004F2B30">
      <w:pPr>
        <w:pStyle w:val="AYAStandaardtekst"/>
        <w:rPr>
          <w:b/>
          <w:bCs/>
          <w:color w:val="858484"/>
          <w:sz w:val="18"/>
          <w:szCs w:val="18"/>
        </w:rPr>
      </w:pPr>
    </w:p>
    <w:p w14:paraId="7BC56E60" w14:textId="77777777" w:rsidR="00EB0B21" w:rsidRDefault="00EB0B21" w:rsidP="004F2B30">
      <w:pPr>
        <w:pStyle w:val="AYAStandaardtekst"/>
        <w:rPr>
          <w:b/>
          <w:bCs/>
          <w:color w:val="858484"/>
          <w:sz w:val="18"/>
          <w:szCs w:val="18"/>
        </w:rPr>
      </w:pPr>
    </w:p>
    <w:p w14:paraId="07F0DA60" w14:textId="77777777" w:rsidR="00EB0B21" w:rsidRDefault="00EB0B21" w:rsidP="004F2B30">
      <w:pPr>
        <w:pStyle w:val="AYAStandaardtekst"/>
        <w:rPr>
          <w:b/>
          <w:bCs/>
          <w:color w:val="858484"/>
          <w:sz w:val="18"/>
          <w:szCs w:val="18"/>
        </w:rPr>
      </w:pPr>
    </w:p>
    <w:p w14:paraId="2F253522" w14:textId="77777777" w:rsidR="00EB0B21" w:rsidRDefault="00EB0B21" w:rsidP="004F2B30">
      <w:pPr>
        <w:pStyle w:val="AYAStandaardtekst"/>
        <w:rPr>
          <w:b/>
          <w:bCs/>
          <w:color w:val="858484"/>
          <w:sz w:val="18"/>
          <w:szCs w:val="18"/>
        </w:rPr>
      </w:pPr>
    </w:p>
    <w:p w14:paraId="1E4D7979" w14:textId="77777777" w:rsidR="00EB0B21" w:rsidRDefault="00EB0B21" w:rsidP="004F2B30">
      <w:pPr>
        <w:pStyle w:val="AYAStandaardtekst"/>
        <w:rPr>
          <w:b/>
          <w:bCs/>
          <w:color w:val="858484"/>
          <w:sz w:val="18"/>
          <w:szCs w:val="18"/>
        </w:rPr>
      </w:pPr>
    </w:p>
    <w:p w14:paraId="217B6368" w14:textId="1D39CC02" w:rsidR="004F2B30" w:rsidRPr="007B0156" w:rsidRDefault="004F2B30" w:rsidP="004F2B30">
      <w:pPr>
        <w:pStyle w:val="AYAStandaardtekst"/>
        <w:rPr>
          <w:b/>
          <w:bCs/>
          <w:color w:val="858484"/>
          <w:sz w:val="18"/>
          <w:szCs w:val="18"/>
        </w:rPr>
      </w:pPr>
      <w:r w:rsidRPr="007B0156">
        <w:rPr>
          <w:b/>
          <w:bCs/>
          <w:color w:val="858484"/>
          <w:sz w:val="18"/>
          <w:szCs w:val="18"/>
        </w:rPr>
        <w:t>Voetnoot:</w:t>
      </w:r>
    </w:p>
    <w:p w14:paraId="739ECF2D" w14:textId="03672331" w:rsidR="00D50BB7" w:rsidRPr="007B0156" w:rsidRDefault="00D50BB7" w:rsidP="004F2B30">
      <w:pPr>
        <w:pStyle w:val="AYAStandaardtekst"/>
        <w:rPr>
          <w:color w:val="858484"/>
          <w:sz w:val="18"/>
          <w:szCs w:val="18"/>
        </w:rPr>
      </w:pPr>
      <w:r w:rsidRPr="007B0156">
        <w:rPr>
          <w:color w:val="858484"/>
          <w:sz w:val="18"/>
          <w:szCs w:val="18"/>
        </w:rPr>
        <w:t xml:space="preserve">Deze bronversie is vastgesteld op het AYA-kenniscentra overleg van 8 juni 2021. </w:t>
      </w:r>
      <w:r w:rsidRPr="007B0156">
        <w:rPr>
          <w:color w:val="858484"/>
          <w:sz w:val="18"/>
          <w:szCs w:val="18"/>
        </w:rPr>
        <w:br/>
        <w:t xml:space="preserve">De bronversie hangt onlosmakelijk samen met de bronversie AYA-anamnese/ gespreksagenda </w:t>
      </w:r>
      <w:r w:rsidR="00FE5196" w:rsidRPr="007B0156">
        <w:rPr>
          <w:color w:val="858484"/>
          <w:sz w:val="18"/>
          <w:szCs w:val="18"/>
        </w:rPr>
        <w:t xml:space="preserve">voor </w:t>
      </w:r>
      <w:r w:rsidRPr="007B0156">
        <w:rPr>
          <w:color w:val="858484"/>
          <w:sz w:val="18"/>
          <w:szCs w:val="18"/>
        </w:rPr>
        <w:t xml:space="preserve">zorgprofessionals. Beide versies worden jaarlijks gereviseerd. De beide bronversies staan op www.ayazorgnetwerk.nl </w:t>
      </w:r>
    </w:p>
    <w:p w14:paraId="3E07BAD2" w14:textId="6FD2C1F1" w:rsidR="0078027F" w:rsidRPr="007B0156" w:rsidRDefault="00D50BB7" w:rsidP="004F2B30">
      <w:pPr>
        <w:pStyle w:val="AYAStandaardtekst"/>
        <w:rPr>
          <w:color w:val="858484"/>
          <w:sz w:val="18"/>
          <w:szCs w:val="18"/>
        </w:rPr>
      </w:pPr>
      <w:r w:rsidRPr="007B0156">
        <w:rPr>
          <w:color w:val="858484"/>
          <w:sz w:val="18"/>
          <w:szCs w:val="18"/>
        </w:rPr>
        <w:t>Beid</w:t>
      </w:r>
      <w:r w:rsidR="00FE5196" w:rsidRPr="007B0156">
        <w:rPr>
          <w:color w:val="858484"/>
          <w:sz w:val="18"/>
          <w:szCs w:val="18"/>
        </w:rPr>
        <w:t>e</w:t>
      </w:r>
      <w:r w:rsidRPr="007B0156">
        <w:rPr>
          <w:color w:val="858484"/>
          <w:sz w:val="18"/>
          <w:szCs w:val="18"/>
        </w:rPr>
        <w:t xml:space="preserve"> documenten komen in het ZIS dossier (HiX, EPIC, NeoZis, etc) beschikbaar voor de zorgverlener (</w:t>
      </w:r>
      <w:r w:rsidR="00FE5196" w:rsidRPr="007B0156">
        <w:rPr>
          <w:color w:val="858484"/>
          <w:sz w:val="18"/>
          <w:szCs w:val="18"/>
        </w:rPr>
        <w:t>EPD</w:t>
      </w:r>
      <w:r w:rsidRPr="007B0156">
        <w:rPr>
          <w:color w:val="858484"/>
          <w:sz w:val="18"/>
          <w:szCs w:val="18"/>
        </w:rPr>
        <w:t>) en AYA (</w:t>
      </w:r>
      <w:r w:rsidR="00FE5196" w:rsidRPr="007B0156">
        <w:rPr>
          <w:color w:val="858484"/>
          <w:sz w:val="18"/>
          <w:szCs w:val="18"/>
        </w:rPr>
        <w:t>patiënt</w:t>
      </w:r>
      <w:r w:rsidRPr="007B0156">
        <w:rPr>
          <w:color w:val="858484"/>
          <w:sz w:val="18"/>
          <w:szCs w:val="18"/>
        </w:rPr>
        <w:t>portaal). Die versies zullen jaarlijks geactualiseerd worden nadat de bronversies gereviseerd zijn.</w:t>
      </w:r>
    </w:p>
    <w:sectPr w:rsidR="0078027F" w:rsidRPr="007B0156" w:rsidSect="007F6F23">
      <w:headerReference w:type="default" r:id="rId13"/>
      <w:footerReference w:type="even" r:id="rId14"/>
      <w:footerReference w:type="default" r:id="rId15"/>
      <w:footerReference w:type="first" r:id="rId16"/>
      <w:pgSz w:w="11900" w:h="16840"/>
      <w:pgMar w:top="1418" w:right="1021" w:bottom="1418" w:left="1418" w:header="709" w:footer="709" w:gutter="0"/>
      <w:pgBorders w:offsetFrom="page">
        <w:left w:val="single" w:sz="48" w:space="24" w:color="691F73"/>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485407" w14:textId="77777777" w:rsidR="002A12A1" w:rsidRDefault="002A12A1" w:rsidP="005F2723">
      <w:r>
        <w:separator/>
      </w:r>
    </w:p>
  </w:endnote>
  <w:endnote w:type="continuationSeparator" w:id="0">
    <w:p w14:paraId="671A5A4B" w14:textId="77777777" w:rsidR="002A12A1" w:rsidRDefault="002A12A1" w:rsidP="005F2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oofdtekst CS)">
    <w:altName w:val="Times New Roman"/>
    <w:charset w:val="00"/>
    <w:family w:val="roman"/>
    <w:pitch w:val="default"/>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80726731"/>
      <w:docPartObj>
        <w:docPartGallery w:val="Page Numbers (Bottom of Page)"/>
        <w:docPartUnique/>
      </w:docPartObj>
    </w:sdtPr>
    <w:sdtEndPr>
      <w:rPr>
        <w:rStyle w:val="Paginanummer"/>
      </w:rPr>
    </w:sdtEndPr>
    <w:sdtContent>
      <w:p w14:paraId="09A3E62F" w14:textId="77777777" w:rsidR="00272B33" w:rsidRDefault="00272B33" w:rsidP="00F338F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6FC24DD2" w14:textId="77777777" w:rsidR="00272B33" w:rsidRDefault="00272B33" w:rsidP="00C56C2A">
    <w:pPr>
      <w:pStyle w:val="Voettekst"/>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sz w:val="21"/>
        <w:szCs w:val="21"/>
      </w:rPr>
      <w:id w:val="114187292"/>
      <w:docPartObj>
        <w:docPartGallery w:val="Page Numbers (Bottom of Page)"/>
        <w:docPartUnique/>
      </w:docPartObj>
    </w:sdtPr>
    <w:sdtEndPr>
      <w:rPr>
        <w:rStyle w:val="Paginanummer"/>
        <w:rFonts w:ascii="Arial" w:hAnsi="Arial" w:cs="Arial"/>
        <w:sz w:val="18"/>
        <w:szCs w:val="18"/>
      </w:rPr>
    </w:sdtEndPr>
    <w:sdtContent>
      <w:p w14:paraId="38C6C8CC" w14:textId="5029D24C" w:rsidR="00272B33" w:rsidRPr="00B0591D" w:rsidRDefault="00272B33" w:rsidP="00F338F5">
        <w:pPr>
          <w:pStyle w:val="Voettekst"/>
          <w:framePr w:wrap="none" w:vAnchor="text" w:hAnchor="margin" w:xAlign="right" w:y="1"/>
          <w:rPr>
            <w:rStyle w:val="Paginanummer"/>
            <w:rFonts w:ascii="Arial" w:hAnsi="Arial" w:cs="Arial"/>
            <w:sz w:val="18"/>
            <w:szCs w:val="18"/>
          </w:rPr>
        </w:pPr>
        <w:r w:rsidRPr="00B0591D">
          <w:rPr>
            <w:rStyle w:val="Paginanummer"/>
            <w:rFonts w:ascii="Arial" w:hAnsi="Arial" w:cs="Arial"/>
            <w:sz w:val="18"/>
            <w:szCs w:val="18"/>
          </w:rPr>
          <w:fldChar w:fldCharType="begin"/>
        </w:r>
        <w:r w:rsidRPr="00B0591D">
          <w:rPr>
            <w:rStyle w:val="Paginanummer"/>
            <w:rFonts w:ascii="Arial" w:hAnsi="Arial" w:cs="Arial"/>
            <w:sz w:val="18"/>
            <w:szCs w:val="18"/>
          </w:rPr>
          <w:instrText xml:space="preserve"> PAGE </w:instrText>
        </w:r>
        <w:r w:rsidRPr="00B0591D">
          <w:rPr>
            <w:rStyle w:val="Paginanummer"/>
            <w:rFonts w:ascii="Arial" w:hAnsi="Arial" w:cs="Arial"/>
            <w:sz w:val="18"/>
            <w:szCs w:val="18"/>
          </w:rPr>
          <w:fldChar w:fldCharType="separate"/>
        </w:r>
        <w:r w:rsidR="00B06E8F">
          <w:rPr>
            <w:rStyle w:val="Paginanummer"/>
            <w:rFonts w:ascii="Arial" w:hAnsi="Arial" w:cs="Arial"/>
            <w:noProof/>
            <w:sz w:val="18"/>
            <w:szCs w:val="18"/>
          </w:rPr>
          <w:t>4</w:t>
        </w:r>
        <w:r w:rsidRPr="00B0591D">
          <w:rPr>
            <w:rStyle w:val="Paginanummer"/>
            <w:rFonts w:ascii="Arial" w:hAnsi="Arial" w:cs="Arial"/>
            <w:sz w:val="18"/>
            <w:szCs w:val="18"/>
          </w:rPr>
          <w:fldChar w:fldCharType="end"/>
        </w:r>
        <w:r w:rsidR="00EB0B21">
          <w:rPr>
            <w:rStyle w:val="Paginanummer"/>
            <w:rFonts w:ascii="Arial" w:hAnsi="Arial" w:cs="Arial"/>
            <w:sz w:val="18"/>
            <w:szCs w:val="18"/>
          </w:rPr>
          <w:t>/12</w:t>
        </w:r>
      </w:p>
    </w:sdtContent>
  </w:sdt>
  <w:p w14:paraId="3D1215AC" w14:textId="77777777" w:rsidR="00A61A35" w:rsidRPr="0034706E" w:rsidRDefault="00F338F5" w:rsidP="00F338F5">
    <w:pPr>
      <w:spacing w:line="260" w:lineRule="atLeast"/>
      <w:ind w:right="360" w:firstLine="360"/>
      <w:rPr>
        <w:rFonts w:ascii="Arial" w:eastAsia="Times New Roman" w:hAnsi="Arial" w:cs="Maiandra GD"/>
        <w:color w:val="ACABAB"/>
        <w:sz w:val="18"/>
        <w:szCs w:val="18"/>
        <w:lang w:eastAsia="nl-NL"/>
      </w:rPr>
    </w:pPr>
    <w:r w:rsidRPr="0034706E">
      <w:rPr>
        <w:rFonts w:ascii="Arial" w:eastAsia="Times New Roman" w:hAnsi="Arial" w:cs="Maiandra GD"/>
        <w:color w:val="ACABAB"/>
        <w:sz w:val="18"/>
        <w:szCs w:val="18"/>
        <w:lang w:eastAsia="nl-NL"/>
      </w:rPr>
      <w:t>www.ayazorgnetwerk.nl</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2127" w14:textId="6890A40E" w:rsidR="007F6F23" w:rsidRPr="002E52AA" w:rsidRDefault="000A5F0D" w:rsidP="002E52AA">
    <w:pPr>
      <w:spacing w:line="260" w:lineRule="atLeast"/>
      <w:ind w:right="360" w:firstLine="360"/>
      <w:jc w:val="center"/>
      <w:rPr>
        <w:rFonts w:ascii="Arial" w:eastAsia="Times New Roman" w:hAnsi="Arial" w:cs="Maiandra GD"/>
        <w:color w:val="858484"/>
        <w:lang w:eastAsia="nl-NL"/>
      </w:rPr>
    </w:pPr>
    <w:r>
      <w:rPr>
        <w:rFonts w:ascii="Arial" w:eastAsia="Times New Roman" w:hAnsi="Arial" w:cs="Maiandra GD"/>
        <w:color w:val="858484"/>
        <w:lang w:eastAsia="nl-NL"/>
      </w:rPr>
      <w:t>Vragenlijst voor de AYA</w:t>
    </w:r>
    <w:r w:rsidR="007F6F23" w:rsidRPr="002E52AA">
      <w:rPr>
        <w:rFonts w:ascii="Arial" w:eastAsia="Times New Roman" w:hAnsi="Arial" w:cs="Maiandra GD"/>
        <w:color w:val="858484"/>
        <w:lang w:eastAsia="nl-NL"/>
      </w:rPr>
      <w:t xml:space="preserve"> (</w:t>
    </w:r>
    <w:r w:rsidR="0044773C">
      <w:rPr>
        <w:rFonts w:ascii="Arial" w:eastAsia="Times New Roman" w:hAnsi="Arial" w:cs="Maiandra GD"/>
        <w:color w:val="858484"/>
        <w:lang w:eastAsia="nl-NL"/>
      </w:rPr>
      <w:t xml:space="preserve">versie </w:t>
    </w:r>
    <w:r w:rsidR="00F9298D">
      <w:rPr>
        <w:rFonts w:ascii="Arial" w:eastAsia="Times New Roman" w:hAnsi="Arial" w:cs="Maiandra GD"/>
        <w:color w:val="858484"/>
        <w:lang w:eastAsia="nl-NL"/>
      </w:rPr>
      <w:t>1 september</w:t>
    </w:r>
    <w:r>
      <w:rPr>
        <w:rFonts w:ascii="Arial" w:eastAsia="Times New Roman" w:hAnsi="Arial" w:cs="Maiandra GD"/>
        <w:color w:val="858484"/>
        <w:lang w:eastAsia="nl-NL"/>
      </w:rPr>
      <w:t xml:space="preserve"> </w:t>
    </w:r>
    <w:r w:rsidR="009637BF">
      <w:rPr>
        <w:rFonts w:ascii="Arial" w:eastAsia="Times New Roman" w:hAnsi="Arial" w:cs="Maiandra GD"/>
        <w:color w:val="858484"/>
        <w:lang w:eastAsia="nl-NL"/>
      </w:rPr>
      <w:t>2021</w:t>
    </w:r>
    <w:r w:rsidR="007F6F23" w:rsidRPr="002E52AA">
      <w:rPr>
        <w:rFonts w:ascii="Arial" w:eastAsia="Times New Roman" w:hAnsi="Arial" w:cs="Maiandra GD"/>
        <w:color w:val="858484"/>
        <w:lang w:eastAsia="nl-NL"/>
      </w:rPr>
      <w:t>)</w:t>
    </w:r>
    <w:r w:rsidR="007F6F23" w:rsidRPr="002E52AA">
      <w:rPr>
        <w:rFonts w:ascii="Arial" w:eastAsia="Times New Roman" w:hAnsi="Arial" w:cs="Maiandra GD"/>
        <w:color w:val="858484"/>
        <w:lang w:eastAsia="nl-NL"/>
      </w:rPr>
      <w:br/>
      <w:t>www.ayazorgnetwerk.nl</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E424AF" w14:textId="77777777" w:rsidR="002A12A1" w:rsidRDefault="002A12A1" w:rsidP="005F2723">
      <w:r>
        <w:separator/>
      </w:r>
    </w:p>
  </w:footnote>
  <w:footnote w:type="continuationSeparator" w:id="0">
    <w:p w14:paraId="15555FD0" w14:textId="77777777" w:rsidR="002A12A1" w:rsidRDefault="002A12A1" w:rsidP="005F272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raster"/>
      <w:tblW w:w="10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5"/>
      <w:gridCol w:w="2821"/>
    </w:tblGrid>
    <w:tr w:rsidR="00C65BF8" w14:paraId="67E43DCF" w14:textId="77777777" w:rsidTr="007C3627">
      <w:trPr>
        <w:trHeight w:val="1427"/>
      </w:trPr>
      <w:tc>
        <w:tcPr>
          <w:tcW w:w="7235" w:type="dxa"/>
        </w:tcPr>
        <w:p w14:paraId="21F5D9B2" w14:textId="6A93E564" w:rsidR="00C65BF8" w:rsidRDefault="000A5F0D" w:rsidP="007F6F23">
          <w:pPr>
            <w:spacing w:line="260" w:lineRule="atLeast"/>
            <w:ind w:right="360"/>
            <w:rPr>
              <w:rFonts w:ascii="Arial" w:eastAsia="Times New Roman" w:hAnsi="Arial" w:cs="Maiandra GD"/>
              <w:color w:val="ACABAB"/>
              <w:sz w:val="18"/>
              <w:szCs w:val="18"/>
              <w:lang w:eastAsia="nl-NL"/>
            </w:rPr>
          </w:pPr>
          <w:r w:rsidRPr="000A5F0D">
            <w:rPr>
              <w:rFonts w:ascii="Arial" w:eastAsia="Times New Roman" w:hAnsi="Arial" w:cs="Maiandra GD"/>
              <w:color w:val="ACABAB"/>
              <w:sz w:val="18"/>
              <w:szCs w:val="18"/>
              <w:lang w:eastAsia="nl-NL"/>
            </w:rPr>
            <w:t>Vragenlijst voor de AYA (</w:t>
          </w:r>
          <w:r w:rsidR="005A1D78">
            <w:rPr>
              <w:rFonts w:ascii="Arial" w:eastAsia="Times New Roman" w:hAnsi="Arial" w:cs="Maiandra GD"/>
              <w:color w:val="ACABAB"/>
              <w:sz w:val="18"/>
              <w:szCs w:val="18"/>
              <w:lang w:eastAsia="nl-NL"/>
            </w:rPr>
            <w:t xml:space="preserve">versie </w:t>
          </w:r>
          <w:r w:rsidR="0044773C">
            <w:rPr>
              <w:rFonts w:ascii="Arial" w:eastAsia="Times New Roman" w:hAnsi="Arial" w:cs="Maiandra GD"/>
              <w:color w:val="ACABAB"/>
              <w:sz w:val="18"/>
              <w:szCs w:val="18"/>
              <w:lang w:eastAsia="nl-NL"/>
            </w:rPr>
            <w:t>1</w:t>
          </w:r>
          <w:r w:rsidR="00903768">
            <w:rPr>
              <w:rFonts w:ascii="Arial" w:eastAsia="Times New Roman" w:hAnsi="Arial" w:cs="Maiandra GD"/>
              <w:color w:val="ACABAB"/>
              <w:sz w:val="18"/>
              <w:szCs w:val="18"/>
              <w:lang w:eastAsia="nl-NL"/>
            </w:rPr>
            <w:t xml:space="preserve"> september</w:t>
          </w:r>
          <w:r w:rsidR="0044773C">
            <w:rPr>
              <w:rFonts w:ascii="Arial" w:eastAsia="Times New Roman" w:hAnsi="Arial" w:cs="Maiandra GD"/>
              <w:color w:val="ACABAB"/>
              <w:sz w:val="18"/>
              <w:szCs w:val="18"/>
              <w:lang w:eastAsia="nl-NL"/>
            </w:rPr>
            <w:t xml:space="preserve"> </w:t>
          </w:r>
          <w:r w:rsidRPr="000A5F0D">
            <w:rPr>
              <w:rFonts w:ascii="Arial" w:eastAsia="Times New Roman" w:hAnsi="Arial" w:cs="Maiandra GD"/>
              <w:color w:val="ACABAB"/>
              <w:sz w:val="18"/>
              <w:szCs w:val="18"/>
              <w:lang w:eastAsia="nl-NL"/>
            </w:rPr>
            <w:t>2021)</w:t>
          </w:r>
        </w:p>
      </w:tc>
      <w:tc>
        <w:tcPr>
          <w:tcW w:w="2821" w:type="dxa"/>
        </w:tcPr>
        <w:p w14:paraId="6FAD56B5" w14:textId="77777777" w:rsidR="00C65BF8" w:rsidRDefault="007C3627" w:rsidP="007C3627">
          <w:pPr>
            <w:spacing w:line="260" w:lineRule="atLeast"/>
            <w:ind w:right="360"/>
            <w:jc w:val="right"/>
            <w:rPr>
              <w:rFonts w:ascii="Arial" w:eastAsia="Times New Roman" w:hAnsi="Arial" w:cs="Maiandra GD"/>
              <w:color w:val="ACABAB"/>
              <w:sz w:val="18"/>
              <w:szCs w:val="18"/>
              <w:lang w:eastAsia="nl-NL"/>
            </w:rPr>
          </w:pPr>
          <w:r>
            <w:rPr>
              <w:rFonts w:ascii="Arial" w:eastAsia="Times New Roman" w:hAnsi="Arial" w:cs="Maiandra GD"/>
              <w:color w:val="ACABAB"/>
              <w:sz w:val="18"/>
              <w:szCs w:val="18"/>
              <w:lang w:eastAsia="nl-NL"/>
            </w:rPr>
            <w:t xml:space="preserve">   </w:t>
          </w:r>
          <w:r>
            <w:rPr>
              <w:noProof/>
              <w:lang w:eastAsia="nl-NL"/>
            </w:rPr>
            <w:drawing>
              <wp:inline distT="0" distB="0" distL="0" distR="0" wp14:anchorId="285C9E3F" wp14:editId="16A4CFB9">
                <wp:extent cx="1164927" cy="824491"/>
                <wp:effectExtent l="0" t="0" r="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YA Zorgnetwerk_logozondersite_febr2020.png"/>
                        <pic:cNvPicPr/>
                      </pic:nvPicPr>
                      <pic:blipFill rotWithShape="1">
                        <a:blip r:embed="rId1"/>
                        <a:srcRect t="16930" b="12293"/>
                        <a:stretch/>
                      </pic:blipFill>
                      <pic:spPr bwMode="auto">
                        <a:xfrm>
                          <a:off x="0" y="0"/>
                          <a:ext cx="1164927" cy="824491"/>
                        </a:xfrm>
                        <a:prstGeom prst="rect">
                          <a:avLst/>
                        </a:prstGeom>
                        <a:ln>
                          <a:noFill/>
                        </a:ln>
                        <a:extLst>
                          <a:ext uri="{53640926-AAD7-44D8-BBD7-CCE9431645EC}">
                            <a14:shadowObscured xmlns:a14="http://schemas.microsoft.com/office/drawing/2010/main"/>
                          </a:ext>
                        </a:extLst>
                      </pic:spPr>
                    </pic:pic>
                  </a:graphicData>
                </a:graphic>
              </wp:inline>
            </w:drawing>
          </w:r>
        </w:p>
      </w:tc>
    </w:tr>
  </w:tbl>
  <w:p w14:paraId="3A24294F" w14:textId="77777777" w:rsidR="005F2723" w:rsidRDefault="005F2723" w:rsidP="005F2723">
    <w:pPr>
      <w:pStyle w:val="Koptekst"/>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72E37"/>
    <w:multiLevelType w:val="hybridMultilevel"/>
    <w:tmpl w:val="5A2A7EEC"/>
    <w:lvl w:ilvl="0" w:tplc="CEA2B762">
      <w:start w:val="1"/>
      <w:numFmt w:val="bullet"/>
      <w:lvlText w:val=""/>
      <w:lvlJc w:val="left"/>
      <w:pPr>
        <w:ind w:left="720" w:hanging="360"/>
      </w:pPr>
      <w:rPr>
        <w:rFonts w:ascii="Arial" w:hAnsi="Arial" w:hint="default"/>
        <w:b/>
        <w:bCs/>
        <w:i w:val="0"/>
        <w:color w:val="691F73"/>
        <w:sz w:val="32"/>
        <w:szCs w:val="2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0016E9"/>
    <w:multiLevelType w:val="hybridMultilevel"/>
    <w:tmpl w:val="5E74EC08"/>
    <w:lvl w:ilvl="0" w:tplc="CEA2B762">
      <w:start w:val="1"/>
      <w:numFmt w:val="bullet"/>
      <w:lvlText w:val=""/>
      <w:lvlJc w:val="left"/>
      <w:pPr>
        <w:ind w:left="720" w:hanging="360"/>
      </w:pPr>
      <w:rPr>
        <w:rFonts w:ascii="Arial" w:hAnsi="Arial" w:hint="default"/>
        <w:b/>
        <w:bCs/>
        <w:i w:val="0"/>
        <w:color w:val="691F73"/>
        <w:sz w:val="32"/>
        <w:szCs w:val="2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D295747"/>
    <w:multiLevelType w:val="multilevel"/>
    <w:tmpl w:val="D154332E"/>
    <w:name w:val="AYA_Inhoud"/>
    <w:numStyleLink w:val="Inhoud"/>
  </w:abstractNum>
  <w:abstractNum w:abstractNumId="3" w15:restartNumberingAfterBreak="0">
    <w:nsid w:val="1E043710"/>
    <w:multiLevelType w:val="multilevel"/>
    <w:tmpl w:val="04130025"/>
    <w:styleLink w:val="AYAInhoud"/>
    <w:lvl w:ilvl="0">
      <w:start w:val="1"/>
      <w:numFmt w:val="decimal"/>
      <w:pStyle w:val="Kop1"/>
      <w:lvlText w:val="%1"/>
      <w:lvlJc w:val="left"/>
      <w:pPr>
        <w:ind w:left="432" w:hanging="432"/>
      </w:pPr>
      <w:rPr>
        <w:b/>
        <w:color w:val="858484"/>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4" w15:restartNumberingAfterBreak="0">
    <w:nsid w:val="22555E55"/>
    <w:multiLevelType w:val="multilevel"/>
    <w:tmpl w:val="D154332E"/>
    <w:styleLink w:val="Inhoud"/>
    <w:lvl w:ilvl="0">
      <w:start w:val="1"/>
      <w:numFmt w:val="decimal"/>
      <w:pStyle w:val="AYAopsommingniv1"/>
      <w:lvlText w:val="%1."/>
      <w:lvlJc w:val="left"/>
      <w:pPr>
        <w:ind w:left="360" w:hanging="360"/>
      </w:pPr>
      <w:rPr>
        <w:b/>
        <w:color w:val="85848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56B2632"/>
    <w:multiLevelType w:val="multilevel"/>
    <w:tmpl w:val="68587868"/>
    <w:lvl w:ilvl="0">
      <w:start w:val="1"/>
      <w:numFmt w:val="decimal"/>
      <w:pStyle w:val="AYAKopniv1"/>
      <w:lvlText w:val="%1."/>
      <w:lvlJc w:val="left"/>
      <w:pPr>
        <w:ind w:left="1068" w:hanging="360"/>
      </w:pPr>
      <w:rPr>
        <w:rFonts w:hint="default"/>
      </w:rPr>
    </w:lvl>
    <w:lvl w:ilvl="1">
      <w:start w:val="1"/>
      <w:numFmt w:val="decimal"/>
      <w:pStyle w:val="AYAKopniv2"/>
      <w:isLgl/>
      <w:lvlText w:val="%1.%2."/>
      <w:lvlJc w:val="left"/>
      <w:pPr>
        <w:ind w:left="1068" w:hanging="360"/>
      </w:pPr>
      <w:rPr>
        <w:rFonts w:hint="default"/>
      </w:rPr>
    </w:lvl>
    <w:lvl w:ilvl="2">
      <w:start w:val="1"/>
      <w:numFmt w:val="decimal"/>
      <w:pStyle w:val="AYAKopniv3"/>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6" w15:restartNumberingAfterBreak="0">
    <w:nsid w:val="2D2466C0"/>
    <w:multiLevelType w:val="hybridMultilevel"/>
    <w:tmpl w:val="48B2639A"/>
    <w:lvl w:ilvl="0" w:tplc="CEA2B762">
      <w:start w:val="1"/>
      <w:numFmt w:val="bullet"/>
      <w:lvlText w:val=""/>
      <w:lvlJc w:val="left"/>
      <w:pPr>
        <w:ind w:left="720" w:hanging="360"/>
      </w:pPr>
      <w:rPr>
        <w:rFonts w:ascii="Arial" w:hAnsi="Arial" w:hint="default"/>
        <w:b/>
        <w:bCs/>
        <w:i w:val="0"/>
        <w:color w:val="691F73"/>
        <w:sz w:val="32"/>
        <w:szCs w:val="2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1A17FB7"/>
    <w:multiLevelType w:val="hybridMultilevel"/>
    <w:tmpl w:val="D22EB4B0"/>
    <w:lvl w:ilvl="0" w:tplc="3D3ED1E4">
      <w:start w:val="1"/>
      <w:numFmt w:val="decimal"/>
      <w:lvlText w:val="%1."/>
      <w:lvlJc w:val="left"/>
      <w:pPr>
        <w:ind w:left="720" w:hanging="360"/>
      </w:pPr>
    </w:lvl>
    <w:lvl w:ilvl="1" w:tplc="B336B8CC">
      <w:start w:val="1"/>
      <w:numFmt w:val="lowerLetter"/>
      <w:lvlText w:val="%2."/>
      <w:lvlJc w:val="left"/>
      <w:pPr>
        <w:ind w:left="1440" w:hanging="360"/>
      </w:pPr>
    </w:lvl>
    <w:lvl w:ilvl="2" w:tplc="E7CC2678">
      <w:start w:val="1"/>
      <w:numFmt w:val="lowerRoman"/>
      <w:lvlText w:val="%3."/>
      <w:lvlJc w:val="right"/>
      <w:pPr>
        <w:ind w:left="2160" w:hanging="180"/>
      </w:pPr>
    </w:lvl>
    <w:lvl w:ilvl="3" w:tplc="40E62A10">
      <w:start w:val="1"/>
      <w:numFmt w:val="decimal"/>
      <w:lvlText w:val="%4."/>
      <w:lvlJc w:val="left"/>
      <w:pPr>
        <w:ind w:left="2880" w:hanging="360"/>
      </w:pPr>
    </w:lvl>
    <w:lvl w:ilvl="4" w:tplc="1EE69DA4">
      <w:start w:val="1"/>
      <w:numFmt w:val="lowerLetter"/>
      <w:lvlText w:val="%5."/>
      <w:lvlJc w:val="left"/>
      <w:pPr>
        <w:ind w:left="3600" w:hanging="360"/>
      </w:pPr>
    </w:lvl>
    <w:lvl w:ilvl="5" w:tplc="23EEEB06">
      <w:start w:val="1"/>
      <w:numFmt w:val="lowerRoman"/>
      <w:lvlText w:val="%6."/>
      <w:lvlJc w:val="right"/>
      <w:pPr>
        <w:ind w:left="4320" w:hanging="180"/>
      </w:pPr>
    </w:lvl>
    <w:lvl w:ilvl="6" w:tplc="F8A0D6EC">
      <w:start w:val="1"/>
      <w:numFmt w:val="decimal"/>
      <w:lvlText w:val="%7."/>
      <w:lvlJc w:val="left"/>
      <w:pPr>
        <w:ind w:left="5040" w:hanging="360"/>
      </w:pPr>
    </w:lvl>
    <w:lvl w:ilvl="7" w:tplc="C7883B94">
      <w:start w:val="1"/>
      <w:numFmt w:val="lowerLetter"/>
      <w:lvlText w:val="%8."/>
      <w:lvlJc w:val="left"/>
      <w:pPr>
        <w:ind w:left="5760" w:hanging="360"/>
      </w:pPr>
    </w:lvl>
    <w:lvl w:ilvl="8" w:tplc="F8740BE4">
      <w:start w:val="1"/>
      <w:numFmt w:val="lowerRoman"/>
      <w:lvlText w:val="%9."/>
      <w:lvlJc w:val="right"/>
      <w:pPr>
        <w:ind w:left="6480" w:hanging="180"/>
      </w:pPr>
    </w:lvl>
  </w:abstractNum>
  <w:abstractNum w:abstractNumId="8" w15:restartNumberingAfterBreak="0">
    <w:nsid w:val="4FD678C8"/>
    <w:multiLevelType w:val="hybridMultilevel"/>
    <w:tmpl w:val="B4B888C2"/>
    <w:lvl w:ilvl="0" w:tplc="CEA2B762">
      <w:start w:val="1"/>
      <w:numFmt w:val="bullet"/>
      <w:lvlText w:val=""/>
      <w:lvlJc w:val="left"/>
      <w:pPr>
        <w:ind w:left="720" w:hanging="360"/>
      </w:pPr>
      <w:rPr>
        <w:rFonts w:ascii="Arial" w:hAnsi="Arial" w:hint="default"/>
        <w:b/>
        <w:bCs/>
        <w:i w:val="0"/>
        <w:color w:val="691F73"/>
        <w:sz w:val="32"/>
        <w:szCs w:val="2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64F5FF7"/>
    <w:multiLevelType w:val="multilevel"/>
    <w:tmpl w:val="04130025"/>
    <w:numStyleLink w:val="AYAInhoud"/>
  </w:abstractNum>
  <w:abstractNum w:abstractNumId="10" w15:restartNumberingAfterBreak="0">
    <w:nsid w:val="5B1D3E6E"/>
    <w:multiLevelType w:val="hybridMultilevel"/>
    <w:tmpl w:val="7A7ECDC0"/>
    <w:lvl w:ilvl="0" w:tplc="CEA2B762">
      <w:start w:val="1"/>
      <w:numFmt w:val="bullet"/>
      <w:lvlText w:val=""/>
      <w:lvlJc w:val="left"/>
      <w:pPr>
        <w:ind w:left="720" w:hanging="360"/>
      </w:pPr>
      <w:rPr>
        <w:rFonts w:ascii="Arial" w:hAnsi="Arial" w:hint="default"/>
        <w:b/>
        <w:bCs/>
        <w:i w:val="0"/>
        <w:color w:val="691F73"/>
        <w:sz w:val="32"/>
        <w:szCs w:val="21"/>
      </w:rPr>
    </w:lvl>
    <w:lvl w:ilvl="1" w:tplc="286AEC76">
      <w:numFmt w:val="bullet"/>
      <w:lvlText w:val="-"/>
      <w:lvlJc w:val="left"/>
      <w:pPr>
        <w:ind w:left="1440" w:hanging="360"/>
      </w:pPr>
      <w:rPr>
        <w:rFonts w:ascii="Arial" w:eastAsiaTheme="minorHAnsi"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443299F"/>
    <w:multiLevelType w:val="hybridMultilevel"/>
    <w:tmpl w:val="D87CAE82"/>
    <w:lvl w:ilvl="0" w:tplc="CEA2B762">
      <w:start w:val="1"/>
      <w:numFmt w:val="bullet"/>
      <w:lvlText w:val=""/>
      <w:lvlJc w:val="left"/>
      <w:pPr>
        <w:ind w:left="720" w:hanging="360"/>
      </w:pPr>
      <w:rPr>
        <w:rFonts w:ascii="Arial" w:hAnsi="Arial" w:hint="default"/>
        <w:b/>
        <w:bCs/>
        <w:i w:val="0"/>
        <w:color w:val="691F73"/>
        <w:sz w:val="32"/>
        <w:szCs w:val="2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B237F2C"/>
    <w:multiLevelType w:val="multilevel"/>
    <w:tmpl w:val="0413001D"/>
    <w:styleLink w:val="AYAKop"/>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EA15F17"/>
    <w:multiLevelType w:val="hybridMultilevel"/>
    <w:tmpl w:val="243A12F2"/>
    <w:lvl w:ilvl="0" w:tplc="CEA2B762">
      <w:start w:val="1"/>
      <w:numFmt w:val="bullet"/>
      <w:lvlText w:val=""/>
      <w:lvlJc w:val="left"/>
      <w:pPr>
        <w:ind w:left="720" w:hanging="360"/>
      </w:pPr>
      <w:rPr>
        <w:rFonts w:ascii="Arial" w:hAnsi="Arial" w:hint="default"/>
        <w:b/>
        <w:bCs/>
        <w:i w:val="0"/>
        <w:color w:val="691F73"/>
        <w:sz w:val="32"/>
        <w:szCs w:val="2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5022385"/>
    <w:multiLevelType w:val="hybridMultilevel"/>
    <w:tmpl w:val="B50410A0"/>
    <w:lvl w:ilvl="0" w:tplc="CEA2B762">
      <w:start w:val="1"/>
      <w:numFmt w:val="bullet"/>
      <w:lvlText w:val=""/>
      <w:lvlJc w:val="left"/>
      <w:pPr>
        <w:ind w:left="720" w:hanging="360"/>
      </w:pPr>
      <w:rPr>
        <w:rFonts w:ascii="Arial" w:hAnsi="Arial" w:hint="default"/>
        <w:b/>
        <w:bCs/>
        <w:i w:val="0"/>
        <w:color w:val="691F73"/>
        <w:sz w:val="32"/>
        <w:szCs w:val="2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B55474C"/>
    <w:multiLevelType w:val="hybridMultilevel"/>
    <w:tmpl w:val="EA72BCEE"/>
    <w:lvl w:ilvl="0" w:tplc="CEA2B762">
      <w:start w:val="1"/>
      <w:numFmt w:val="bullet"/>
      <w:lvlText w:val=""/>
      <w:lvlJc w:val="left"/>
      <w:pPr>
        <w:ind w:left="720" w:hanging="360"/>
      </w:pPr>
      <w:rPr>
        <w:rFonts w:ascii="Arial" w:hAnsi="Arial" w:hint="default"/>
        <w:b/>
        <w:bCs/>
        <w:i w:val="0"/>
        <w:color w:val="691F73"/>
        <w:sz w:val="32"/>
        <w:szCs w:val="2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9"/>
    <w:lvlOverride w:ilvl="0">
      <w:lvl w:ilvl="0">
        <w:start w:val="1"/>
        <w:numFmt w:val="decimal"/>
        <w:pStyle w:val="Kop1"/>
        <w:lvlText w:val="%1"/>
        <w:lvlJc w:val="left"/>
        <w:pPr>
          <w:ind w:left="432" w:hanging="432"/>
        </w:pPr>
        <w:rPr>
          <w:b/>
          <w:bCs/>
          <w:color w:val="691F73"/>
        </w:rPr>
      </w:lvl>
    </w:lvlOverride>
  </w:num>
  <w:num w:numId="4">
    <w:abstractNumId w:val="2"/>
    <w:lvlOverride w:ilvl="0">
      <w:lvl w:ilvl="0">
        <w:numFmt w:val="decimal"/>
        <w:pStyle w:val="AYAopsommingniv1"/>
        <w:lvlText w:val="%1."/>
        <w:lvlJc w:val="left"/>
        <w:pPr>
          <w:ind w:left="360" w:hanging="360"/>
        </w:pPr>
        <w:rPr>
          <w:b/>
          <w:bCs w:val="0"/>
          <w:color w:val="691F73"/>
        </w:rPr>
      </w:lvl>
    </w:lvlOverride>
    <w:lvlOverride w:ilvl="1">
      <w:lvl w:ilvl="1">
        <w:start w:val="1"/>
        <w:numFmt w:val="decimal"/>
        <w:pStyle w:val="AYAopsommingniv2"/>
        <w:lvlText w:val="%1.%2."/>
        <w:lvlJc w:val="left"/>
        <w:pPr>
          <w:ind w:left="792" w:hanging="432"/>
        </w:pPr>
        <w:rPr>
          <w:color w:val="858484"/>
        </w:rPr>
      </w:lvl>
    </w:lvlOverride>
  </w:num>
  <w:num w:numId="5">
    <w:abstractNumId w:val="4"/>
  </w:num>
  <w:num w:numId="6">
    <w:abstractNumId w:val="5"/>
  </w:num>
  <w:num w:numId="7">
    <w:abstractNumId w:val="12"/>
  </w:num>
  <w:num w:numId="8">
    <w:abstractNumId w:val="8"/>
  </w:num>
  <w:num w:numId="9">
    <w:abstractNumId w:val="11"/>
  </w:num>
  <w:num w:numId="10">
    <w:abstractNumId w:val="6"/>
  </w:num>
  <w:num w:numId="11">
    <w:abstractNumId w:val="10"/>
  </w:num>
  <w:num w:numId="12">
    <w:abstractNumId w:val="14"/>
  </w:num>
  <w:num w:numId="13">
    <w:abstractNumId w:val="15"/>
  </w:num>
  <w:num w:numId="14">
    <w:abstractNumId w:val="0"/>
  </w:num>
  <w:num w:numId="15">
    <w:abstractNumId w:val="13"/>
  </w:num>
  <w:num w:numId="16">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699"/>
    <w:rsid w:val="0000445D"/>
    <w:rsid w:val="0000471E"/>
    <w:rsid w:val="000132DD"/>
    <w:rsid w:val="00017DD5"/>
    <w:rsid w:val="000224C6"/>
    <w:rsid w:val="0003061C"/>
    <w:rsid w:val="00041B7B"/>
    <w:rsid w:val="00057899"/>
    <w:rsid w:val="00066ABC"/>
    <w:rsid w:val="00075752"/>
    <w:rsid w:val="00081918"/>
    <w:rsid w:val="0008204F"/>
    <w:rsid w:val="00082958"/>
    <w:rsid w:val="000A5F0D"/>
    <w:rsid w:val="000A6E82"/>
    <w:rsid w:val="000B507A"/>
    <w:rsid w:val="000C1DA5"/>
    <w:rsid w:val="000C2D6F"/>
    <w:rsid w:val="000C3718"/>
    <w:rsid w:val="000C77BE"/>
    <w:rsid w:val="000D0DA3"/>
    <w:rsid w:val="000D1F70"/>
    <w:rsid w:val="000E03BE"/>
    <w:rsid w:val="000E2B84"/>
    <w:rsid w:val="000E4EC7"/>
    <w:rsid w:val="000F044A"/>
    <w:rsid w:val="000F0F85"/>
    <w:rsid w:val="000F22F4"/>
    <w:rsid w:val="000F3FF2"/>
    <w:rsid w:val="000F6E15"/>
    <w:rsid w:val="00100583"/>
    <w:rsid w:val="0010353E"/>
    <w:rsid w:val="00122F21"/>
    <w:rsid w:val="0012628C"/>
    <w:rsid w:val="001364A9"/>
    <w:rsid w:val="00141485"/>
    <w:rsid w:val="0015706A"/>
    <w:rsid w:val="00157867"/>
    <w:rsid w:val="0016132F"/>
    <w:rsid w:val="00161935"/>
    <w:rsid w:val="0017412E"/>
    <w:rsid w:val="001779A5"/>
    <w:rsid w:val="00182677"/>
    <w:rsid w:val="00183613"/>
    <w:rsid w:val="00184406"/>
    <w:rsid w:val="001866CC"/>
    <w:rsid w:val="00187AEE"/>
    <w:rsid w:val="001A1484"/>
    <w:rsid w:val="001A7A95"/>
    <w:rsid w:val="001A7C84"/>
    <w:rsid w:val="001B2BE7"/>
    <w:rsid w:val="001B4724"/>
    <w:rsid w:val="001B6DD5"/>
    <w:rsid w:val="001C166B"/>
    <w:rsid w:val="001C4039"/>
    <w:rsid w:val="001C521E"/>
    <w:rsid w:val="001C5402"/>
    <w:rsid w:val="001C6A2B"/>
    <w:rsid w:val="001C7065"/>
    <w:rsid w:val="001D0A63"/>
    <w:rsid w:val="001E3A94"/>
    <w:rsid w:val="001E4DC4"/>
    <w:rsid w:val="001F4A1B"/>
    <w:rsid w:val="00204455"/>
    <w:rsid w:val="00217C20"/>
    <w:rsid w:val="00222FF9"/>
    <w:rsid w:val="00224C2A"/>
    <w:rsid w:val="002323ED"/>
    <w:rsid w:val="00235C75"/>
    <w:rsid w:val="00247DED"/>
    <w:rsid w:val="00256FD2"/>
    <w:rsid w:val="002615AE"/>
    <w:rsid w:val="00263913"/>
    <w:rsid w:val="00265418"/>
    <w:rsid w:val="00265C7F"/>
    <w:rsid w:val="00272B33"/>
    <w:rsid w:val="00273B49"/>
    <w:rsid w:val="00286B5E"/>
    <w:rsid w:val="002A12A1"/>
    <w:rsid w:val="002B10D2"/>
    <w:rsid w:val="002B3F53"/>
    <w:rsid w:val="002B4FA6"/>
    <w:rsid w:val="002B69A4"/>
    <w:rsid w:val="002B6CD1"/>
    <w:rsid w:val="002C3827"/>
    <w:rsid w:val="002D0C2F"/>
    <w:rsid w:val="002D58A7"/>
    <w:rsid w:val="002E52AA"/>
    <w:rsid w:val="002E5717"/>
    <w:rsid w:val="002F6185"/>
    <w:rsid w:val="00306F30"/>
    <w:rsid w:val="00317199"/>
    <w:rsid w:val="00317942"/>
    <w:rsid w:val="00317E54"/>
    <w:rsid w:val="00321226"/>
    <w:rsid w:val="00322EC5"/>
    <w:rsid w:val="00323BE1"/>
    <w:rsid w:val="00344E68"/>
    <w:rsid w:val="0034706E"/>
    <w:rsid w:val="003520D7"/>
    <w:rsid w:val="003521E1"/>
    <w:rsid w:val="0036415A"/>
    <w:rsid w:val="003659F2"/>
    <w:rsid w:val="00371E3D"/>
    <w:rsid w:val="003744A6"/>
    <w:rsid w:val="00374746"/>
    <w:rsid w:val="003777DE"/>
    <w:rsid w:val="00380526"/>
    <w:rsid w:val="00387BFD"/>
    <w:rsid w:val="0039215F"/>
    <w:rsid w:val="003B77E4"/>
    <w:rsid w:val="004070C9"/>
    <w:rsid w:val="00413D4E"/>
    <w:rsid w:val="00414FDB"/>
    <w:rsid w:val="00423C30"/>
    <w:rsid w:val="0044773C"/>
    <w:rsid w:val="00454711"/>
    <w:rsid w:val="00455F8A"/>
    <w:rsid w:val="00461994"/>
    <w:rsid w:val="00462A02"/>
    <w:rsid w:val="0046332F"/>
    <w:rsid w:val="004679E2"/>
    <w:rsid w:val="00467B36"/>
    <w:rsid w:val="004A252B"/>
    <w:rsid w:val="004A316D"/>
    <w:rsid w:val="004B14A1"/>
    <w:rsid w:val="004C70F3"/>
    <w:rsid w:val="004D404A"/>
    <w:rsid w:val="004D7D6E"/>
    <w:rsid w:val="004E1C62"/>
    <w:rsid w:val="004E5B87"/>
    <w:rsid w:val="004F2B30"/>
    <w:rsid w:val="004F3503"/>
    <w:rsid w:val="004F3E8A"/>
    <w:rsid w:val="004F49EB"/>
    <w:rsid w:val="004F65A2"/>
    <w:rsid w:val="004F7022"/>
    <w:rsid w:val="004F78B4"/>
    <w:rsid w:val="00504076"/>
    <w:rsid w:val="00504F46"/>
    <w:rsid w:val="005056E6"/>
    <w:rsid w:val="005078F5"/>
    <w:rsid w:val="00516D70"/>
    <w:rsid w:val="00521313"/>
    <w:rsid w:val="00526F8F"/>
    <w:rsid w:val="005274F5"/>
    <w:rsid w:val="00532C36"/>
    <w:rsid w:val="00540381"/>
    <w:rsid w:val="00551687"/>
    <w:rsid w:val="00555043"/>
    <w:rsid w:val="005603AC"/>
    <w:rsid w:val="00563ED9"/>
    <w:rsid w:val="00566356"/>
    <w:rsid w:val="0057036F"/>
    <w:rsid w:val="00570628"/>
    <w:rsid w:val="00582C43"/>
    <w:rsid w:val="005A1D78"/>
    <w:rsid w:val="005A303C"/>
    <w:rsid w:val="005B17AB"/>
    <w:rsid w:val="005B4C63"/>
    <w:rsid w:val="005C1B46"/>
    <w:rsid w:val="005C474B"/>
    <w:rsid w:val="005C4ADB"/>
    <w:rsid w:val="005C7021"/>
    <w:rsid w:val="005D468C"/>
    <w:rsid w:val="005D5414"/>
    <w:rsid w:val="005E0254"/>
    <w:rsid w:val="005E18CD"/>
    <w:rsid w:val="005E4D4E"/>
    <w:rsid w:val="005E63DA"/>
    <w:rsid w:val="005F2723"/>
    <w:rsid w:val="00601E40"/>
    <w:rsid w:val="0060478F"/>
    <w:rsid w:val="0060733F"/>
    <w:rsid w:val="00634EF2"/>
    <w:rsid w:val="0063588D"/>
    <w:rsid w:val="006426A5"/>
    <w:rsid w:val="00643C84"/>
    <w:rsid w:val="00647894"/>
    <w:rsid w:val="00647F0C"/>
    <w:rsid w:val="006651F0"/>
    <w:rsid w:val="00667C3F"/>
    <w:rsid w:val="006725C4"/>
    <w:rsid w:val="00681508"/>
    <w:rsid w:val="006817AE"/>
    <w:rsid w:val="00685D04"/>
    <w:rsid w:val="00685D44"/>
    <w:rsid w:val="00687B9A"/>
    <w:rsid w:val="0069138E"/>
    <w:rsid w:val="006A25F9"/>
    <w:rsid w:val="006C36B9"/>
    <w:rsid w:val="006C56FF"/>
    <w:rsid w:val="006D267C"/>
    <w:rsid w:val="006D5D27"/>
    <w:rsid w:val="006D734B"/>
    <w:rsid w:val="006E1915"/>
    <w:rsid w:val="006F48C9"/>
    <w:rsid w:val="007118B7"/>
    <w:rsid w:val="00722D81"/>
    <w:rsid w:val="0074323E"/>
    <w:rsid w:val="00743F40"/>
    <w:rsid w:val="00745365"/>
    <w:rsid w:val="00745C52"/>
    <w:rsid w:val="0075301D"/>
    <w:rsid w:val="0076297D"/>
    <w:rsid w:val="00770EFF"/>
    <w:rsid w:val="007712E7"/>
    <w:rsid w:val="0078027F"/>
    <w:rsid w:val="007A3977"/>
    <w:rsid w:val="007A7E26"/>
    <w:rsid w:val="007B0156"/>
    <w:rsid w:val="007C3627"/>
    <w:rsid w:val="007C6FB7"/>
    <w:rsid w:val="007D1236"/>
    <w:rsid w:val="007D34F5"/>
    <w:rsid w:val="007D4300"/>
    <w:rsid w:val="007D5766"/>
    <w:rsid w:val="007F6F23"/>
    <w:rsid w:val="00812A91"/>
    <w:rsid w:val="00817F72"/>
    <w:rsid w:val="00836497"/>
    <w:rsid w:val="00841363"/>
    <w:rsid w:val="00855A1F"/>
    <w:rsid w:val="00855EA4"/>
    <w:rsid w:val="008606B0"/>
    <w:rsid w:val="00866675"/>
    <w:rsid w:val="00866E10"/>
    <w:rsid w:val="00867E29"/>
    <w:rsid w:val="00873B30"/>
    <w:rsid w:val="0087464D"/>
    <w:rsid w:val="00880579"/>
    <w:rsid w:val="00883734"/>
    <w:rsid w:val="0088451A"/>
    <w:rsid w:val="008925DB"/>
    <w:rsid w:val="008B04B3"/>
    <w:rsid w:val="008B1906"/>
    <w:rsid w:val="008C1D7B"/>
    <w:rsid w:val="008C76C0"/>
    <w:rsid w:val="008D1292"/>
    <w:rsid w:val="008F6134"/>
    <w:rsid w:val="008F617B"/>
    <w:rsid w:val="00903768"/>
    <w:rsid w:val="009043D9"/>
    <w:rsid w:val="009148DA"/>
    <w:rsid w:val="0092032B"/>
    <w:rsid w:val="00936D3A"/>
    <w:rsid w:val="0095749E"/>
    <w:rsid w:val="009637BF"/>
    <w:rsid w:val="0097506E"/>
    <w:rsid w:val="00981EAF"/>
    <w:rsid w:val="009901B7"/>
    <w:rsid w:val="00991297"/>
    <w:rsid w:val="009964FE"/>
    <w:rsid w:val="009A0804"/>
    <w:rsid w:val="009B5E14"/>
    <w:rsid w:val="009E2ED5"/>
    <w:rsid w:val="009E41A2"/>
    <w:rsid w:val="009F4834"/>
    <w:rsid w:val="00A0595F"/>
    <w:rsid w:val="00A07DFD"/>
    <w:rsid w:val="00A17036"/>
    <w:rsid w:val="00A55BCB"/>
    <w:rsid w:val="00A56CA7"/>
    <w:rsid w:val="00A61A35"/>
    <w:rsid w:val="00A630AE"/>
    <w:rsid w:val="00A64B7D"/>
    <w:rsid w:val="00A64DCA"/>
    <w:rsid w:val="00A65BFC"/>
    <w:rsid w:val="00A7058A"/>
    <w:rsid w:val="00A722D7"/>
    <w:rsid w:val="00A82AD4"/>
    <w:rsid w:val="00A94A69"/>
    <w:rsid w:val="00AB0BF6"/>
    <w:rsid w:val="00AC0B1D"/>
    <w:rsid w:val="00AC12BA"/>
    <w:rsid w:val="00AC474E"/>
    <w:rsid w:val="00AC5D95"/>
    <w:rsid w:val="00AD7761"/>
    <w:rsid w:val="00AD7A2A"/>
    <w:rsid w:val="00AE0A0F"/>
    <w:rsid w:val="00AE3D99"/>
    <w:rsid w:val="00AE40C1"/>
    <w:rsid w:val="00AF1B43"/>
    <w:rsid w:val="00B0591D"/>
    <w:rsid w:val="00B06E8F"/>
    <w:rsid w:val="00B119CA"/>
    <w:rsid w:val="00B15F12"/>
    <w:rsid w:val="00B24552"/>
    <w:rsid w:val="00B255C8"/>
    <w:rsid w:val="00B25E54"/>
    <w:rsid w:val="00B32A93"/>
    <w:rsid w:val="00B33595"/>
    <w:rsid w:val="00B371AD"/>
    <w:rsid w:val="00B37204"/>
    <w:rsid w:val="00B40B75"/>
    <w:rsid w:val="00B40C37"/>
    <w:rsid w:val="00B47B1F"/>
    <w:rsid w:val="00B52F00"/>
    <w:rsid w:val="00B576E7"/>
    <w:rsid w:val="00B6530D"/>
    <w:rsid w:val="00B660D5"/>
    <w:rsid w:val="00B704C5"/>
    <w:rsid w:val="00B91C6E"/>
    <w:rsid w:val="00BA3A2B"/>
    <w:rsid w:val="00BB1854"/>
    <w:rsid w:val="00BC3915"/>
    <w:rsid w:val="00BD6057"/>
    <w:rsid w:val="00BF33F0"/>
    <w:rsid w:val="00C000DD"/>
    <w:rsid w:val="00C01D29"/>
    <w:rsid w:val="00C0371B"/>
    <w:rsid w:val="00C13C58"/>
    <w:rsid w:val="00C14F30"/>
    <w:rsid w:val="00C15AE4"/>
    <w:rsid w:val="00C15CDD"/>
    <w:rsid w:val="00C2299E"/>
    <w:rsid w:val="00C359B6"/>
    <w:rsid w:val="00C44C32"/>
    <w:rsid w:val="00C56C2A"/>
    <w:rsid w:val="00C63B2D"/>
    <w:rsid w:val="00C65BF8"/>
    <w:rsid w:val="00C87795"/>
    <w:rsid w:val="00C92740"/>
    <w:rsid w:val="00C95A25"/>
    <w:rsid w:val="00CA0BCB"/>
    <w:rsid w:val="00CA127B"/>
    <w:rsid w:val="00CA12CE"/>
    <w:rsid w:val="00CA4FC0"/>
    <w:rsid w:val="00CA7ECD"/>
    <w:rsid w:val="00CB2A43"/>
    <w:rsid w:val="00CC398A"/>
    <w:rsid w:val="00CC73E9"/>
    <w:rsid w:val="00CD1773"/>
    <w:rsid w:val="00CF12FE"/>
    <w:rsid w:val="00CF199F"/>
    <w:rsid w:val="00CF28B7"/>
    <w:rsid w:val="00CF3308"/>
    <w:rsid w:val="00CF39AA"/>
    <w:rsid w:val="00CF5E48"/>
    <w:rsid w:val="00D35FC8"/>
    <w:rsid w:val="00D5014B"/>
    <w:rsid w:val="00D50BB7"/>
    <w:rsid w:val="00D5141C"/>
    <w:rsid w:val="00D55008"/>
    <w:rsid w:val="00D57B95"/>
    <w:rsid w:val="00D604E6"/>
    <w:rsid w:val="00D62FC6"/>
    <w:rsid w:val="00D637A4"/>
    <w:rsid w:val="00D726CD"/>
    <w:rsid w:val="00D76237"/>
    <w:rsid w:val="00D80FB9"/>
    <w:rsid w:val="00D839FE"/>
    <w:rsid w:val="00D87ADE"/>
    <w:rsid w:val="00DA726E"/>
    <w:rsid w:val="00DC1994"/>
    <w:rsid w:val="00DC3E63"/>
    <w:rsid w:val="00DD274E"/>
    <w:rsid w:val="00DD4C5E"/>
    <w:rsid w:val="00E04A24"/>
    <w:rsid w:val="00E0704F"/>
    <w:rsid w:val="00E23E66"/>
    <w:rsid w:val="00E311E5"/>
    <w:rsid w:val="00E50DD0"/>
    <w:rsid w:val="00E61DEF"/>
    <w:rsid w:val="00E81E6F"/>
    <w:rsid w:val="00E85CA5"/>
    <w:rsid w:val="00E90FEC"/>
    <w:rsid w:val="00E94293"/>
    <w:rsid w:val="00EB0B21"/>
    <w:rsid w:val="00EB3E77"/>
    <w:rsid w:val="00EC43E3"/>
    <w:rsid w:val="00ED442B"/>
    <w:rsid w:val="00ED47CF"/>
    <w:rsid w:val="00ED4CB0"/>
    <w:rsid w:val="00ED5F58"/>
    <w:rsid w:val="00EE352A"/>
    <w:rsid w:val="00EF1AC6"/>
    <w:rsid w:val="00EF39BD"/>
    <w:rsid w:val="00F0588B"/>
    <w:rsid w:val="00F05CF9"/>
    <w:rsid w:val="00F133D1"/>
    <w:rsid w:val="00F20A33"/>
    <w:rsid w:val="00F21673"/>
    <w:rsid w:val="00F24BED"/>
    <w:rsid w:val="00F30A13"/>
    <w:rsid w:val="00F338F5"/>
    <w:rsid w:val="00F34D51"/>
    <w:rsid w:val="00F4207F"/>
    <w:rsid w:val="00F4782A"/>
    <w:rsid w:val="00F5190E"/>
    <w:rsid w:val="00F56E3E"/>
    <w:rsid w:val="00F56F2E"/>
    <w:rsid w:val="00F6192C"/>
    <w:rsid w:val="00F61AA0"/>
    <w:rsid w:val="00F745A5"/>
    <w:rsid w:val="00F80D8B"/>
    <w:rsid w:val="00F84126"/>
    <w:rsid w:val="00F8458F"/>
    <w:rsid w:val="00F9298D"/>
    <w:rsid w:val="00F9317C"/>
    <w:rsid w:val="00FA55A5"/>
    <w:rsid w:val="00FA7CD4"/>
    <w:rsid w:val="00FD2BE0"/>
    <w:rsid w:val="00FE5196"/>
    <w:rsid w:val="00FF0699"/>
    <w:rsid w:val="00FF1652"/>
    <w:rsid w:val="00FF7D5B"/>
    <w:rsid w:val="215EA45B"/>
    <w:rsid w:val="45A9FB76"/>
    <w:rsid w:val="7771E7A0"/>
    <w:rsid w:val="7847A24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5756249"/>
  <w15:chartTrackingRefBased/>
  <w15:docId w15:val="{FDCE1ED9-2247-A947-A740-D7CF3BD3A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F6192C"/>
    <w:pPr>
      <w:keepNext/>
      <w:keepLines/>
      <w:numPr>
        <w:numId w:val="3"/>
      </w:numPr>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6192C"/>
    <w:pPr>
      <w:keepNext/>
      <w:keepLines/>
      <w:numPr>
        <w:ilvl w:val="1"/>
        <w:numId w:val="3"/>
      </w:numPr>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F6192C"/>
    <w:pPr>
      <w:keepNext/>
      <w:keepLines/>
      <w:numPr>
        <w:ilvl w:val="2"/>
        <w:numId w:val="3"/>
      </w:numPr>
      <w:spacing w:before="40"/>
      <w:outlineLvl w:val="2"/>
    </w:pPr>
    <w:rPr>
      <w:rFonts w:asciiTheme="majorHAnsi" w:eastAsiaTheme="majorEastAsia" w:hAnsiTheme="majorHAnsi" w:cstheme="majorBidi"/>
      <w:color w:val="1F3763" w:themeColor="accent1" w:themeShade="7F"/>
    </w:rPr>
  </w:style>
  <w:style w:type="paragraph" w:styleId="Kop4">
    <w:name w:val="heading 4"/>
    <w:basedOn w:val="Standaard"/>
    <w:next w:val="Standaard"/>
    <w:link w:val="Kop4Char"/>
    <w:uiPriority w:val="9"/>
    <w:semiHidden/>
    <w:unhideWhenUsed/>
    <w:qFormat/>
    <w:rsid w:val="00F6192C"/>
    <w:pPr>
      <w:keepNext/>
      <w:keepLines/>
      <w:numPr>
        <w:ilvl w:val="3"/>
        <w:numId w:val="3"/>
      </w:numPr>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F6192C"/>
    <w:pPr>
      <w:keepNext/>
      <w:keepLines/>
      <w:numPr>
        <w:ilvl w:val="4"/>
        <w:numId w:val="3"/>
      </w:numPr>
      <w:spacing w:before="4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F6192C"/>
    <w:pPr>
      <w:keepNext/>
      <w:keepLines/>
      <w:numPr>
        <w:ilvl w:val="5"/>
        <w:numId w:val="3"/>
      </w:numPr>
      <w:spacing w:before="4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F6192C"/>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F6192C"/>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F6192C"/>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YATitel">
    <w:name w:val="AYA_Titel"/>
    <w:basedOn w:val="Standaard"/>
    <w:next w:val="AYATiteldocument"/>
    <w:link w:val="AYATitelChar"/>
    <w:qFormat/>
    <w:rsid w:val="00FF0699"/>
    <w:rPr>
      <w:rFonts w:ascii="Arial" w:hAnsi="Arial" w:cs="Times New Roman (Hoofdtekst CS)"/>
      <w:b/>
      <w:caps/>
      <w:color w:val="691F73"/>
      <w:sz w:val="32"/>
    </w:rPr>
  </w:style>
  <w:style w:type="paragraph" w:customStyle="1" w:styleId="AYATiteldocument">
    <w:name w:val="AYA_Titel document"/>
    <w:basedOn w:val="AYATitel"/>
    <w:next w:val="AYAStandaardtekst"/>
    <w:link w:val="AYATiteldocumentChar"/>
    <w:qFormat/>
    <w:rsid w:val="00FF0699"/>
    <w:rPr>
      <w:b w:val="0"/>
      <w:color w:val="858484"/>
    </w:rPr>
  </w:style>
  <w:style w:type="paragraph" w:customStyle="1" w:styleId="AYAStandaardtekst">
    <w:name w:val="AYA_Standaard tekst"/>
    <w:basedOn w:val="AYATiteldocument"/>
    <w:link w:val="AYAStandaardtekstChar"/>
    <w:qFormat/>
    <w:rsid w:val="00F6192C"/>
    <w:pPr>
      <w:spacing w:before="80"/>
      <w:contextualSpacing/>
    </w:pPr>
    <w:rPr>
      <w:caps w:val="0"/>
      <w:color w:val="auto"/>
      <w:sz w:val="22"/>
    </w:rPr>
  </w:style>
  <w:style w:type="numbering" w:customStyle="1" w:styleId="AYAInhoud">
    <w:name w:val="AYA_Inhoud"/>
    <w:basedOn w:val="Geenlijst"/>
    <w:uiPriority w:val="99"/>
    <w:rsid w:val="00F6192C"/>
    <w:pPr>
      <w:numPr>
        <w:numId w:val="2"/>
      </w:numPr>
    </w:pPr>
  </w:style>
  <w:style w:type="paragraph" w:styleId="Lijstalinea">
    <w:name w:val="List Paragraph"/>
    <w:basedOn w:val="Standaard"/>
    <w:uiPriority w:val="34"/>
    <w:qFormat/>
    <w:rsid w:val="00F6192C"/>
    <w:pPr>
      <w:ind w:left="720"/>
      <w:contextualSpacing/>
    </w:pPr>
  </w:style>
  <w:style w:type="character" w:customStyle="1" w:styleId="Kop1Char">
    <w:name w:val="Kop 1 Char"/>
    <w:basedOn w:val="Standaardalinea-lettertype"/>
    <w:link w:val="Kop1"/>
    <w:uiPriority w:val="9"/>
    <w:rsid w:val="00F6192C"/>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F6192C"/>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semiHidden/>
    <w:rsid w:val="00F6192C"/>
    <w:rPr>
      <w:rFonts w:asciiTheme="majorHAnsi" w:eastAsiaTheme="majorEastAsia" w:hAnsiTheme="majorHAnsi" w:cstheme="majorBidi"/>
      <w:color w:val="1F3763" w:themeColor="accent1" w:themeShade="7F"/>
    </w:rPr>
  </w:style>
  <w:style w:type="character" w:customStyle="1" w:styleId="Kop4Char">
    <w:name w:val="Kop 4 Char"/>
    <w:basedOn w:val="Standaardalinea-lettertype"/>
    <w:link w:val="Kop4"/>
    <w:uiPriority w:val="9"/>
    <w:semiHidden/>
    <w:rsid w:val="00F6192C"/>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semiHidden/>
    <w:rsid w:val="00F6192C"/>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semiHidden/>
    <w:rsid w:val="00F6192C"/>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semiHidden/>
    <w:rsid w:val="00F6192C"/>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semiHidden/>
    <w:rsid w:val="00F6192C"/>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F6192C"/>
    <w:rPr>
      <w:rFonts w:asciiTheme="majorHAnsi" w:eastAsiaTheme="majorEastAsia" w:hAnsiTheme="majorHAnsi" w:cstheme="majorBidi"/>
      <w:i/>
      <w:iCs/>
      <w:color w:val="272727" w:themeColor="text1" w:themeTint="D8"/>
      <w:sz w:val="21"/>
      <w:szCs w:val="21"/>
    </w:rPr>
  </w:style>
  <w:style w:type="numbering" w:customStyle="1" w:styleId="Inhoud">
    <w:name w:val="Inhoud"/>
    <w:basedOn w:val="Geenlijst"/>
    <w:uiPriority w:val="99"/>
    <w:rsid w:val="002E5717"/>
    <w:pPr>
      <w:numPr>
        <w:numId w:val="5"/>
      </w:numPr>
    </w:pPr>
  </w:style>
  <w:style w:type="paragraph" w:customStyle="1" w:styleId="AYAKopniv1">
    <w:name w:val="AYA_Kop niv1"/>
    <w:basedOn w:val="Kop1"/>
    <w:next w:val="AYAStandaardtekst"/>
    <w:link w:val="AYAKopniv1Char"/>
    <w:qFormat/>
    <w:rsid w:val="00CF5E48"/>
    <w:pPr>
      <w:numPr>
        <w:numId w:val="6"/>
      </w:numPr>
    </w:pPr>
    <w:rPr>
      <w:rFonts w:ascii="Arial" w:hAnsi="Arial"/>
      <w:b/>
      <w:color w:val="691F73"/>
      <w:sz w:val="28"/>
    </w:rPr>
  </w:style>
  <w:style w:type="paragraph" w:styleId="Inhopg1">
    <w:name w:val="toc 1"/>
    <w:aliases w:val="AYA Inhoudsopgave"/>
    <w:basedOn w:val="AYAKopniv1"/>
    <w:next w:val="Standaard"/>
    <w:autoRedefine/>
    <w:uiPriority w:val="39"/>
    <w:unhideWhenUsed/>
    <w:rsid w:val="004070C9"/>
    <w:pPr>
      <w:keepNext w:val="0"/>
      <w:keepLines w:val="0"/>
      <w:numPr>
        <w:numId w:val="0"/>
      </w:numPr>
      <w:tabs>
        <w:tab w:val="left" w:pos="480"/>
        <w:tab w:val="right" w:leader="dot" w:pos="9451"/>
      </w:tabs>
      <w:spacing w:after="120"/>
      <w:outlineLvl w:val="9"/>
    </w:pPr>
    <w:rPr>
      <w:rFonts w:eastAsiaTheme="minorHAnsi" w:cstheme="minorHAnsi"/>
      <w:bCs/>
      <w:color w:val="auto"/>
      <w:sz w:val="22"/>
      <w:szCs w:val="20"/>
    </w:rPr>
  </w:style>
  <w:style w:type="paragraph" w:customStyle="1" w:styleId="AYAopsommingniv1">
    <w:name w:val="AYA_opsomming niv1"/>
    <w:basedOn w:val="AYAStandaardtekst"/>
    <w:link w:val="AYAopsommingniv1Char"/>
    <w:qFormat/>
    <w:rsid w:val="002E5717"/>
    <w:pPr>
      <w:numPr>
        <w:numId w:val="4"/>
      </w:numPr>
    </w:pPr>
    <w:rPr>
      <w:b/>
      <w:bCs/>
      <w:color w:val="691F73"/>
    </w:rPr>
  </w:style>
  <w:style w:type="paragraph" w:customStyle="1" w:styleId="AYAopsommingniv2">
    <w:name w:val="AYA_opsomming niv2"/>
    <w:basedOn w:val="AYAStandaardtekst"/>
    <w:link w:val="AYAopsommingniv2Char"/>
    <w:qFormat/>
    <w:rsid w:val="002E5717"/>
    <w:pPr>
      <w:numPr>
        <w:ilvl w:val="1"/>
        <w:numId w:val="4"/>
      </w:numPr>
    </w:pPr>
    <w:rPr>
      <w:color w:val="858484"/>
    </w:rPr>
  </w:style>
  <w:style w:type="character" w:customStyle="1" w:styleId="AYATitelChar">
    <w:name w:val="AYA_Titel Char"/>
    <w:basedOn w:val="Standaardalinea-lettertype"/>
    <w:link w:val="AYATitel"/>
    <w:rsid w:val="002E5717"/>
    <w:rPr>
      <w:rFonts w:ascii="Arial" w:hAnsi="Arial" w:cs="Times New Roman (Hoofdtekst CS)"/>
      <w:b/>
      <w:caps/>
      <w:color w:val="691F73"/>
      <w:sz w:val="32"/>
    </w:rPr>
  </w:style>
  <w:style w:type="character" w:customStyle="1" w:styleId="AYATiteldocumentChar">
    <w:name w:val="AYA_Titel document Char"/>
    <w:basedOn w:val="AYATitelChar"/>
    <w:link w:val="AYATiteldocument"/>
    <w:rsid w:val="002E5717"/>
    <w:rPr>
      <w:rFonts w:ascii="Arial" w:hAnsi="Arial" w:cs="Times New Roman (Hoofdtekst CS)"/>
      <w:b w:val="0"/>
      <w:caps/>
      <w:color w:val="858484"/>
      <w:sz w:val="32"/>
    </w:rPr>
  </w:style>
  <w:style w:type="character" w:customStyle="1" w:styleId="AYAStandaardtekstChar">
    <w:name w:val="AYA_Standaard tekst Char"/>
    <w:basedOn w:val="AYATiteldocumentChar"/>
    <w:link w:val="AYAStandaardtekst"/>
    <w:rsid w:val="002E5717"/>
    <w:rPr>
      <w:rFonts w:ascii="Arial" w:hAnsi="Arial" w:cs="Times New Roman (Hoofdtekst CS)"/>
      <w:b w:val="0"/>
      <w:caps w:val="0"/>
      <w:color w:val="858484"/>
      <w:sz w:val="22"/>
    </w:rPr>
  </w:style>
  <w:style w:type="character" w:customStyle="1" w:styleId="AYAopsommingniv2Char">
    <w:name w:val="AYA_opsomming niv2 Char"/>
    <w:basedOn w:val="AYAStandaardtekstChar"/>
    <w:link w:val="AYAopsommingniv2"/>
    <w:rsid w:val="002E5717"/>
    <w:rPr>
      <w:rFonts w:ascii="Arial" w:hAnsi="Arial" w:cs="Times New Roman (Hoofdtekst CS)"/>
      <w:b w:val="0"/>
      <w:caps w:val="0"/>
      <w:color w:val="858484"/>
      <w:sz w:val="22"/>
    </w:rPr>
  </w:style>
  <w:style w:type="character" w:customStyle="1" w:styleId="AYAopsommingniv1Char">
    <w:name w:val="AYA_opsomming niv1 Char"/>
    <w:basedOn w:val="AYAStandaardtekstChar"/>
    <w:link w:val="AYAopsommingniv1"/>
    <w:rsid w:val="002E5717"/>
    <w:rPr>
      <w:rFonts w:ascii="Arial" w:hAnsi="Arial" w:cs="Times New Roman (Hoofdtekst CS)"/>
      <w:b/>
      <w:bCs/>
      <w:caps w:val="0"/>
      <w:color w:val="691F73"/>
      <w:sz w:val="22"/>
    </w:rPr>
  </w:style>
  <w:style w:type="character" w:customStyle="1" w:styleId="AYAKopniv1Char">
    <w:name w:val="AYA_Kop niv1 Char"/>
    <w:basedOn w:val="Kop1Char"/>
    <w:link w:val="AYAKopniv1"/>
    <w:rsid w:val="00E61DEF"/>
    <w:rPr>
      <w:rFonts w:ascii="Arial" w:eastAsiaTheme="majorEastAsia" w:hAnsi="Arial" w:cstheme="majorBidi"/>
      <w:b/>
      <w:color w:val="691F73"/>
      <w:sz w:val="28"/>
      <w:szCs w:val="32"/>
    </w:rPr>
  </w:style>
  <w:style w:type="paragraph" w:customStyle="1" w:styleId="AYAKopniv2">
    <w:name w:val="AYA_Kop niv2"/>
    <w:basedOn w:val="Kop2"/>
    <w:next w:val="AYAStandaardtekst"/>
    <w:link w:val="AYAKopniv2Char"/>
    <w:qFormat/>
    <w:rsid w:val="00CF5E48"/>
    <w:pPr>
      <w:numPr>
        <w:numId w:val="6"/>
      </w:numPr>
      <w:spacing w:before="80"/>
    </w:pPr>
    <w:rPr>
      <w:rFonts w:ascii="Arial" w:hAnsi="Arial"/>
      <w:b/>
      <w:color w:val="auto"/>
      <w:sz w:val="24"/>
    </w:rPr>
  </w:style>
  <w:style w:type="paragraph" w:styleId="Koptekst">
    <w:name w:val="header"/>
    <w:basedOn w:val="Standaard"/>
    <w:link w:val="KoptekstChar"/>
    <w:uiPriority w:val="99"/>
    <w:unhideWhenUsed/>
    <w:rsid w:val="005F2723"/>
    <w:pPr>
      <w:tabs>
        <w:tab w:val="center" w:pos="4536"/>
        <w:tab w:val="right" w:pos="9072"/>
      </w:tabs>
    </w:pPr>
  </w:style>
  <w:style w:type="character" w:customStyle="1" w:styleId="AYAKopniv2Char">
    <w:name w:val="AYA_Kop niv2 Char"/>
    <w:basedOn w:val="Kop2Char"/>
    <w:link w:val="AYAKopniv2"/>
    <w:rsid w:val="00EC43E3"/>
    <w:rPr>
      <w:rFonts w:ascii="Arial" w:eastAsiaTheme="majorEastAsia" w:hAnsi="Arial" w:cstheme="majorBidi"/>
      <w:b/>
      <w:color w:val="2F5496" w:themeColor="accent1" w:themeShade="BF"/>
      <w:sz w:val="26"/>
      <w:szCs w:val="26"/>
    </w:rPr>
  </w:style>
  <w:style w:type="character" w:customStyle="1" w:styleId="KoptekstChar">
    <w:name w:val="Koptekst Char"/>
    <w:basedOn w:val="Standaardalinea-lettertype"/>
    <w:link w:val="Koptekst"/>
    <w:uiPriority w:val="99"/>
    <w:rsid w:val="005F2723"/>
  </w:style>
  <w:style w:type="paragraph" w:styleId="Voettekst">
    <w:name w:val="footer"/>
    <w:basedOn w:val="Standaard"/>
    <w:link w:val="VoettekstChar"/>
    <w:uiPriority w:val="99"/>
    <w:unhideWhenUsed/>
    <w:rsid w:val="005F2723"/>
    <w:pPr>
      <w:tabs>
        <w:tab w:val="center" w:pos="4536"/>
        <w:tab w:val="right" w:pos="9072"/>
      </w:tabs>
    </w:pPr>
  </w:style>
  <w:style w:type="character" w:customStyle="1" w:styleId="VoettekstChar">
    <w:name w:val="Voettekst Char"/>
    <w:basedOn w:val="Standaardalinea-lettertype"/>
    <w:link w:val="Voettekst"/>
    <w:uiPriority w:val="99"/>
    <w:rsid w:val="005F2723"/>
  </w:style>
  <w:style w:type="character" w:styleId="Hyperlink">
    <w:name w:val="Hyperlink"/>
    <w:basedOn w:val="Standaardalinea-lettertype"/>
    <w:uiPriority w:val="99"/>
    <w:unhideWhenUsed/>
    <w:rsid w:val="0069138E"/>
    <w:rPr>
      <w:color w:val="691F73"/>
      <w:u w:val="single"/>
    </w:rPr>
  </w:style>
  <w:style w:type="paragraph" w:styleId="Kopvaninhoudsopgave">
    <w:name w:val="TOC Heading"/>
    <w:basedOn w:val="Kop1"/>
    <w:next w:val="Standaard"/>
    <w:uiPriority w:val="39"/>
    <w:unhideWhenUsed/>
    <w:qFormat/>
    <w:rsid w:val="00532C36"/>
    <w:pPr>
      <w:numPr>
        <w:numId w:val="0"/>
      </w:numPr>
      <w:spacing w:before="480" w:line="276" w:lineRule="auto"/>
      <w:outlineLvl w:val="9"/>
    </w:pPr>
    <w:rPr>
      <w:b/>
      <w:bCs/>
      <w:sz w:val="28"/>
      <w:szCs w:val="28"/>
      <w:lang w:eastAsia="nl-NL"/>
    </w:rPr>
  </w:style>
  <w:style w:type="paragraph" w:styleId="Inhopg2">
    <w:name w:val="toc 2"/>
    <w:basedOn w:val="Standaard"/>
    <w:next w:val="Standaard"/>
    <w:autoRedefine/>
    <w:uiPriority w:val="39"/>
    <w:unhideWhenUsed/>
    <w:rsid w:val="001E3A94"/>
    <w:pPr>
      <w:spacing w:before="120"/>
      <w:ind w:left="240"/>
    </w:pPr>
    <w:rPr>
      <w:rFonts w:ascii="Arial" w:hAnsi="Arial" w:cstheme="minorHAnsi"/>
      <w:iCs/>
      <w:sz w:val="22"/>
      <w:szCs w:val="20"/>
    </w:rPr>
  </w:style>
  <w:style w:type="paragraph" w:styleId="Inhopg3">
    <w:name w:val="toc 3"/>
    <w:basedOn w:val="Standaard"/>
    <w:next w:val="Standaard"/>
    <w:autoRedefine/>
    <w:uiPriority w:val="39"/>
    <w:unhideWhenUsed/>
    <w:rsid w:val="00532C36"/>
    <w:pPr>
      <w:ind w:left="480"/>
    </w:pPr>
    <w:rPr>
      <w:rFonts w:cstheme="minorHAnsi"/>
      <w:sz w:val="20"/>
      <w:szCs w:val="20"/>
    </w:rPr>
  </w:style>
  <w:style w:type="paragraph" w:styleId="Inhopg4">
    <w:name w:val="toc 4"/>
    <w:basedOn w:val="Standaard"/>
    <w:next w:val="Standaard"/>
    <w:autoRedefine/>
    <w:uiPriority w:val="39"/>
    <w:unhideWhenUsed/>
    <w:rsid w:val="00532C36"/>
    <w:pPr>
      <w:ind w:left="720"/>
    </w:pPr>
    <w:rPr>
      <w:rFonts w:cstheme="minorHAnsi"/>
      <w:sz w:val="20"/>
      <w:szCs w:val="20"/>
    </w:rPr>
  </w:style>
  <w:style w:type="paragraph" w:styleId="Inhopg5">
    <w:name w:val="toc 5"/>
    <w:basedOn w:val="Standaard"/>
    <w:next w:val="Standaard"/>
    <w:autoRedefine/>
    <w:uiPriority w:val="39"/>
    <w:unhideWhenUsed/>
    <w:rsid w:val="00532C36"/>
    <w:pPr>
      <w:ind w:left="960"/>
    </w:pPr>
    <w:rPr>
      <w:rFonts w:cstheme="minorHAnsi"/>
      <w:sz w:val="20"/>
      <w:szCs w:val="20"/>
    </w:rPr>
  </w:style>
  <w:style w:type="paragraph" w:styleId="Inhopg6">
    <w:name w:val="toc 6"/>
    <w:basedOn w:val="Standaard"/>
    <w:next w:val="Standaard"/>
    <w:autoRedefine/>
    <w:uiPriority w:val="39"/>
    <w:unhideWhenUsed/>
    <w:rsid w:val="00532C36"/>
    <w:pPr>
      <w:ind w:left="1200"/>
    </w:pPr>
    <w:rPr>
      <w:rFonts w:cstheme="minorHAnsi"/>
      <w:sz w:val="20"/>
      <w:szCs w:val="20"/>
    </w:rPr>
  </w:style>
  <w:style w:type="paragraph" w:styleId="Inhopg7">
    <w:name w:val="toc 7"/>
    <w:basedOn w:val="Standaard"/>
    <w:next w:val="Standaard"/>
    <w:autoRedefine/>
    <w:uiPriority w:val="39"/>
    <w:unhideWhenUsed/>
    <w:rsid w:val="00532C36"/>
    <w:pPr>
      <w:ind w:left="1440"/>
    </w:pPr>
    <w:rPr>
      <w:rFonts w:cstheme="minorHAnsi"/>
      <w:sz w:val="20"/>
      <w:szCs w:val="20"/>
    </w:rPr>
  </w:style>
  <w:style w:type="paragraph" w:styleId="Inhopg8">
    <w:name w:val="toc 8"/>
    <w:basedOn w:val="Standaard"/>
    <w:next w:val="Standaard"/>
    <w:autoRedefine/>
    <w:uiPriority w:val="39"/>
    <w:unhideWhenUsed/>
    <w:rsid w:val="00532C36"/>
    <w:pPr>
      <w:ind w:left="1680"/>
    </w:pPr>
    <w:rPr>
      <w:rFonts w:cstheme="minorHAnsi"/>
      <w:sz w:val="20"/>
      <w:szCs w:val="20"/>
    </w:rPr>
  </w:style>
  <w:style w:type="paragraph" w:styleId="Inhopg9">
    <w:name w:val="toc 9"/>
    <w:basedOn w:val="Standaard"/>
    <w:next w:val="Standaard"/>
    <w:autoRedefine/>
    <w:uiPriority w:val="39"/>
    <w:unhideWhenUsed/>
    <w:rsid w:val="00532C36"/>
    <w:pPr>
      <w:ind w:left="1920"/>
    </w:pPr>
    <w:rPr>
      <w:rFonts w:cstheme="minorHAnsi"/>
      <w:sz w:val="20"/>
      <w:szCs w:val="20"/>
    </w:rPr>
  </w:style>
  <w:style w:type="character" w:styleId="Paginanummer">
    <w:name w:val="page number"/>
    <w:basedOn w:val="Standaardalinea-lettertype"/>
    <w:uiPriority w:val="99"/>
    <w:semiHidden/>
    <w:unhideWhenUsed/>
    <w:rsid w:val="00272B33"/>
  </w:style>
  <w:style w:type="character" w:styleId="Verwijzingopmerking">
    <w:name w:val="annotation reference"/>
    <w:basedOn w:val="Standaardalinea-lettertype"/>
    <w:uiPriority w:val="99"/>
    <w:semiHidden/>
    <w:unhideWhenUsed/>
    <w:rsid w:val="004E5B87"/>
    <w:rPr>
      <w:sz w:val="16"/>
      <w:szCs w:val="16"/>
    </w:rPr>
  </w:style>
  <w:style w:type="paragraph" w:styleId="Tekstopmerking">
    <w:name w:val="annotation text"/>
    <w:basedOn w:val="Standaard"/>
    <w:link w:val="TekstopmerkingChar"/>
    <w:uiPriority w:val="99"/>
    <w:semiHidden/>
    <w:unhideWhenUsed/>
    <w:rsid w:val="004E5B87"/>
    <w:rPr>
      <w:sz w:val="20"/>
      <w:szCs w:val="20"/>
    </w:rPr>
  </w:style>
  <w:style w:type="character" w:customStyle="1" w:styleId="TekstopmerkingChar">
    <w:name w:val="Tekst opmerking Char"/>
    <w:basedOn w:val="Standaardalinea-lettertype"/>
    <w:link w:val="Tekstopmerking"/>
    <w:uiPriority w:val="99"/>
    <w:semiHidden/>
    <w:rsid w:val="004E5B87"/>
    <w:rPr>
      <w:sz w:val="20"/>
      <w:szCs w:val="20"/>
    </w:rPr>
  </w:style>
  <w:style w:type="paragraph" w:styleId="Onderwerpvanopmerking">
    <w:name w:val="annotation subject"/>
    <w:basedOn w:val="Tekstopmerking"/>
    <w:next w:val="Tekstopmerking"/>
    <w:link w:val="OnderwerpvanopmerkingChar"/>
    <w:uiPriority w:val="99"/>
    <w:semiHidden/>
    <w:unhideWhenUsed/>
    <w:rsid w:val="004E5B87"/>
    <w:rPr>
      <w:b/>
      <w:bCs/>
    </w:rPr>
  </w:style>
  <w:style w:type="character" w:customStyle="1" w:styleId="OnderwerpvanopmerkingChar">
    <w:name w:val="Onderwerp van opmerking Char"/>
    <w:basedOn w:val="TekstopmerkingChar"/>
    <w:link w:val="Onderwerpvanopmerking"/>
    <w:uiPriority w:val="99"/>
    <w:semiHidden/>
    <w:rsid w:val="004E5B87"/>
    <w:rPr>
      <w:b/>
      <w:bCs/>
      <w:sz w:val="20"/>
      <w:szCs w:val="20"/>
    </w:rPr>
  </w:style>
  <w:style w:type="paragraph" w:styleId="Ballontekst">
    <w:name w:val="Balloon Text"/>
    <w:basedOn w:val="Standaard"/>
    <w:link w:val="BallontekstChar"/>
    <w:uiPriority w:val="99"/>
    <w:semiHidden/>
    <w:unhideWhenUsed/>
    <w:rsid w:val="004E5B87"/>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4E5B87"/>
    <w:rPr>
      <w:rFonts w:ascii="Times New Roman" w:hAnsi="Times New Roman" w:cs="Times New Roman"/>
      <w:sz w:val="18"/>
      <w:szCs w:val="18"/>
    </w:rPr>
  </w:style>
  <w:style w:type="paragraph" w:customStyle="1" w:styleId="TableParagraph">
    <w:name w:val="Table Paragraph"/>
    <w:basedOn w:val="Standaard"/>
    <w:uiPriority w:val="1"/>
    <w:qFormat/>
    <w:rsid w:val="0095749E"/>
    <w:pPr>
      <w:widowControl w:val="0"/>
    </w:pPr>
    <w:rPr>
      <w:rFonts w:ascii="Calibri" w:eastAsia="Calibri" w:hAnsi="Calibri" w:cs="Times New Roman"/>
      <w:sz w:val="22"/>
      <w:szCs w:val="22"/>
      <w:lang w:val="en-US"/>
    </w:rPr>
  </w:style>
  <w:style w:type="paragraph" w:styleId="Normaalweb">
    <w:name w:val="Normal (Web)"/>
    <w:basedOn w:val="Standaard"/>
    <w:uiPriority w:val="99"/>
    <w:unhideWhenUsed/>
    <w:rsid w:val="00ED4CB0"/>
    <w:pPr>
      <w:spacing w:before="100" w:beforeAutospacing="1" w:after="100" w:afterAutospacing="1"/>
    </w:pPr>
    <w:rPr>
      <w:rFonts w:ascii="Times New Roman" w:eastAsia="Times New Roman" w:hAnsi="Times New Roman" w:cs="Times New Roman"/>
      <w:lang w:eastAsia="nl-NL"/>
    </w:rPr>
  </w:style>
  <w:style w:type="character" w:styleId="Zwaar">
    <w:name w:val="Strong"/>
    <w:uiPriority w:val="22"/>
    <w:qFormat/>
    <w:rsid w:val="00ED4CB0"/>
    <w:rPr>
      <w:b/>
      <w:bCs/>
    </w:rPr>
  </w:style>
  <w:style w:type="table" w:styleId="Tabelraster">
    <w:name w:val="Table Grid"/>
    <w:basedOn w:val="Standaardtabel"/>
    <w:uiPriority w:val="39"/>
    <w:rsid w:val="00C65B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YAKop">
    <w:name w:val="AYA Kop"/>
    <w:basedOn w:val="Geenlijst"/>
    <w:uiPriority w:val="99"/>
    <w:rsid w:val="009043D9"/>
    <w:pPr>
      <w:numPr>
        <w:numId w:val="7"/>
      </w:numPr>
    </w:pPr>
  </w:style>
  <w:style w:type="character" w:customStyle="1" w:styleId="UnresolvedMention">
    <w:name w:val="Unresolved Mention"/>
    <w:basedOn w:val="Standaardalinea-lettertype"/>
    <w:uiPriority w:val="99"/>
    <w:semiHidden/>
    <w:unhideWhenUsed/>
    <w:rsid w:val="00AE40C1"/>
    <w:rPr>
      <w:color w:val="605E5C"/>
      <w:shd w:val="clear" w:color="auto" w:fill="E1DFDD"/>
    </w:rPr>
  </w:style>
  <w:style w:type="paragraph" w:customStyle="1" w:styleId="AYAKopniv3">
    <w:name w:val="AYA_Kop niv3"/>
    <w:basedOn w:val="AYAKopniv2"/>
    <w:next w:val="AYAStandaardtekst"/>
    <w:link w:val="AYAKopniv3Char"/>
    <w:qFormat/>
    <w:rsid w:val="00224C2A"/>
    <w:pPr>
      <w:numPr>
        <w:ilvl w:val="2"/>
      </w:numPr>
      <w:ind w:left="2136"/>
    </w:pPr>
    <w:rPr>
      <w:lang w:val="en-US"/>
    </w:rPr>
  </w:style>
  <w:style w:type="character" w:customStyle="1" w:styleId="AYAKopniv3Char">
    <w:name w:val="AYA_Kop niv3 Char"/>
    <w:basedOn w:val="AYAKopniv2Char"/>
    <w:link w:val="AYAKopniv3"/>
    <w:rsid w:val="00224C2A"/>
    <w:rPr>
      <w:rFonts w:ascii="Arial" w:eastAsiaTheme="majorEastAsia" w:hAnsi="Arial" w:cstheme="majorBidi"/>
      <w:b/>
      <w:color w:val="2F5496" w:themeColor="accent1" w:themeShade="BF"/>
      <w:sz w:val="26"/>
      <w:szCs w:val="26"/>
      <w:lang w:val="en-US"/>
    </w:rPr>
  </w:style>
  <w:style w:type="character" w:styleId="GevolgdeHyperlink">
    <w:name w:val="FollowedHyperlink"/>
    <w:basedOn w:val="Standaardalinea-lettertype"/>
    <w:uiPriority w:val="99"/>
    <w:semiHidden/>
    <w:unhideWhenUsed/>
    <w:rsid w:val="001B2BE7"/>
    <w:rPr>
      <w:color w:val="954F72" w:themeColor="followedHyperlink"/>
      <w:u w:val="single"/>
    </w:rPr>
  </w:style>
  <w:style w:type="paragraph" w:customStyle="1" w:styleId="BasistekstIKNL">
    <w:name w:val="Basistekst IKNL"/>
    <w:basedOn w:val="Standaard"/>
    <w:rsid w:val="00EF1AC6"/>
    <w:pPr>
      <w:spacing w:line="260" w:lineRule="atLeast"/>
    </w:pPr>
    <w:rPr>
      <w:rFonts w:ascii="Arial" w:eastAsia="Times New Roman" w:hAnsi="Arial" w:cs="Maiandra GD"/>
      <w:sz w:val="18"/>
      <w:szCs w:val="1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695818">
      <w:bodyDiv w:val="1"/>
      <w:marLeft w:val="0"/>
      <w:marRight w:val="0"/>
      <w:marTop w:val="0"/>
      <w:marBottom w:val="0"/>
      <w:divBdr>
        <w:top w:val="none" w:sz="0" w:space="0" w:color="auto"/>
        <w:left w:val="none" w:sz="0" w:space="0" w:color="auto"/>
        <w:bottom w:val="none" w:sz="0" w:space="0" w:color="auto"/>
        <w:right w:val="none" w:sz="0" w:space="0" w:color="auto"/>
      </w:divBdr>
    </w:div>
    <w:div w:id="757362495">
      <w:bodyDiv w:val="1"/>
      <w:marLeft w:val="0"/>
      <w:marRight w:val="0"/>
      <w:marTop w:val="0"/>
      <w:marBottom w:val="0"/>
      <w:divBdr>
        <w:top w:val="none" w:sz="0" w:space="0" w:color="auto"/>
        <w:left w:val="none" w:sz="0" w:space="0" w:color="auto"/>
        <w:bottom w:val="none" w:sz="0" w:space="0" w:color="auto"/>
        <w:right w:val="none" w:sz="0" w:space="0" w:color="auto"/>
      </w:divBdr>
    </w:div>
    <w:div w:id="907493969">
      <w:bodyDiv w:val="1"/>
      <w:marLeft w:val="0"/>
      <w:marRight w:val="0"/>
      <w:marTop w:val="0"/>
      <w:marBottom w:val="0"/>
      <w:divBdr>
        <w:top w:val="none" w:sz="0" w:space="0" w:color="auto"/>
        <w:left w:val="none" w:sz="0" w:space="0" w:color="auto"/>
        <w:bottom w:val="none" w:sz="0" w:space="0" w:color="auto"/>
        <w:right w:val="none" w:sz="0" w:space="0" w:color="auto"/>
      </w:divBdr>
    </w:div>
    <w:div w:id="1212108832">
      <w:bodyDiv w:val="1"/>
      <w:marLeft w:val="0"/>
      <w:marRight w:val="0"/>
      <w:marTop w:val="0"/>
      <w:marBottom w:val="0"/>
      <w:divBdr>
        <w:top w:val="none" w:sz="0" w:space="0" w:color="auto"/>
        <w:left w:val="none" w:sz="0" w:space="0" w:color="auto"/>
        <w:bottom w:val="none" w:sz="0" w:space="0" w:color="auto"/>
        <w:right w:val="none" w:sz="0" w:space="0" w:color="auto"/>
      </w:divBdr>
    </w:div>
    <w:div w:id="1507592732">
      <w:bodyDiv w:val="1"/>
      <w:marLeft w:val="0"/>
      <w:marRight w:val="0"/>
      <w:marTop w:val="0"/>
      <w:marBottom w:val="0"/>
      <w:divBdr>
        <w:top w:val="none" w:sz="0" w:space="0" w:color="auto"/>
        <w:left w:val="none" w:sz="0" w:space="0" w:color="auto"/>
        <w:bottom w:val="none" w:sz="0" w:space="0" w:color="auto"/>
        <w:right w:val="none" w:sz="0" w:space="0" w:color="auto"/>
      </w:divBdr>
    </w:div>
    <w:div w:id="1611626156">
      <w:bodyDiv w:val="1"/>
      <w:marLeft w:val="0"/>
      <w:marRight w:val="0"/>
      <w:marTop w:val="0"/>
      <w:marBottom w:val="0"/>
      <w:divBdr>
        <w:top w:val="none" w:sz="0" w:space="0" w:color="auto"/>
        <w:left w:val="none" w:sz="0" w:space="0" w:color="auto"/>
        <w:bottom w:val="none" w:sz="0" w:space="0" w:color="auto"/>
        <w:right w:val="none" w:sz="0" w:space="0" w:color="auto"/>
      </w:divBdr>
    </w:div>
    <w:div w:id="1942638841">
      <w:bodyDiv w:val="1"/>
      <w:marLeft w:val="0"/>
      <w:marRight w:val="0"/>
      <w:marTop w:val="0"/>
      <w:marBottom w:val="0"/>
      <w:divBdr>
        <w:top w:val="none" w:sz="0" w:space="0" w:color="auto"/>
        <w:left w:val="none" w:sz="0" w:space="0" w:color="auto"/>
        <w:bottom w:val="none" w:sz="0" w:space="0" w:color="auto"/>
        <w:right w:val="none" w:sz="0" w:space="0" w:color="auto"/>
      </w:divBdr>
    </w:div>
    <w:div w:id="1958171562">
      <w:bodyDiv w:val="1"/>
      <w:marLeft w:val="0"/>
      <w:marRight w:val="0"/>
      <w:marTop w:val="0"/>
      <w:marBottom w:val="0"/>
      <w:divBdr>
        <w:top w:val="none" w:sz="0" w:space="0" w:color="auto"/>
        <w:left w:val="none" w:sz="0" w:space="0" w:color="auto"/>
        <w:bottom w:val="none" w:sz="0" w:space="0" w:color="auto"/>
        <w:right w:val="none" w:sz="0" w:space="0" w:color="auto"/>
      </w:divBdr>
    </w:div>
    <w:div w:id="2010330896">
      <w:bodyDiv w:val="1"/>
      <w:marLeft w:val="0"/>
      <w:marRight w:val="0"/>
      <w:marTop w:val="0"/>
      <w:marBottom w:val="0"/>
      <w:divBdr>
        <w:top w:val="none" w:sz="0" w:space="0" w:color="auto"/>
        <w:left w:val="none" w:sz="0" w:space="0" w:color="auto"/>
        <w:bottom w:val="none" w:sz="0" w:space="0" w:color="auto"/>
        <w:right w:val="none" w:sz="0" w:space="0" w:color="auto"/>
      </w:divBdr>
    </w:div>
    <w:div w:id="2127002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oofdtekst CS)">
    <w:altName w:val="Times New Roman"/>
    <w:charset w:val="00"/>
    <w:family w:val="roman"/>
    <w:pitch w:val="default"/>
  </w:font>
  <w:font w:name="Maiandra GD">
    <w:panose1 w:val="020E050203030802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577492"/>
    <w:rsid w:val="005774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cb8255a1-8ba2-4481-a478-0e49daae7cb3"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TaxCatchAll xmlns="ea945723-82b9-4727-8c49-998e271cfa53" xsi:nil="true"/>
    <lcf76f155ced4ddcb4097134ff3c332f xmlns="0977b816-cba8-4ba8-aa83-c798878a53a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9AA74ADBA2C5B4FB8E7C961B63AEB5A" ma:contentTypeVersion="17" ma:contentTypeDescription="Een nieuw document maken." ma:contentTypeScope="" ma:versionID="2817f23a19cd52035dae4821d07c51bc">
  <xsd:schema xmlns:xsd="http://www.w3.org/2001/XMLSchema" xmlns:xs="http://www.w3.org/2001/XMLSchema" xmlns:p="http://schemas.microsoft.com/office/2006/metadata/properties" xmlns:ns2="0977b816-cba8-4ba8-aa83-c798878a53ae" xmlns:ns3="ea945723-82b9-4727-8c49-998e271cfa53" targetNamespace="http://schemas.microsoft.com/office/2006/metadata/properties" ma:root="true" ma:fieldsID="973844f89fa332be6baea7afb8cf1c6b" ns2:_="" ns3:_="">
    <xsd:import namespace="0977b816-cba8-4ba8-aa83-c798878a53ae"/>
    <xsd:import namespace="ea945723-82b9-4727-8c49-998e271cf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77b816-cba8-4ba8-aa83-c798878a53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cb8255a1-8ba2-4481-a478-0e49daae7cb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a945723-82b9-4727-8c49-998e271cfa53"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337b834a-f587-4850-9fa2-1450eb09a6a4}" ma:internalName="TaxCatchAll" ma:showField="CatchAllData" ma:web="ea945723-82b9-4727-8c49-998e271cfa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7"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7B3FF-52F6-4FF3-8EC5-88D837DC80B4}">
  <ds:schemaRefs>
    <ds:schemaRef ds:uri="http://schemas.microsoft.com/sharepoint/v3/contenttype/forms"/>
  </ds:schemaRefs>
</ds:datastoreItem>
</file>

<file path=customXml/itemProps2.xml><?xml version="1.0" encoding="utf-8"?>
<ds:datastoreItem xmlns:ds="http://schemas.openxmlformats.org/officeDocument/2006/customXml" ds:itemID="{3160DAF7-472E-4601-9CBB-AD37D4B3449A}">
  <ds:schemaRefs>
    <ds:schemaRef ds:uri="Microsoft.SharePoint.Taxonomy.ContentTypeSync"/>
  </ds:schemaRefs>
</ds:datastoreItem>
</file>

<file path=customXml/itemProps3.xml><?xml version="1.0" encoding="utf-8"?>
<ds:datastoreItem xmlns:ds="http://schemas.openxmlformats.org/officeDocument/2006/customXml" ds:itemID="{327D6971-00E7-4D96-909D-42F628458F2B}">
  <ds:schemaRefs>
    <ds:schemaRef ds:uri="http://schemas.microsoft.com/office/2006/documentManagement/types"/>
    <ds:schemaRef ds:uri="http://schemas.microsoft.com/office/2006/metadata/properties"/>
    <ds:schemaRef ds:uri="http://schemas.openxmlformats.org/package/2006/metadata/core-properties"/>
    <ds:schemaRef ds:uri="http://purl.org/dc/elements/1.1/"/>
    <ds:schemaRef ds:uri="http://schemas.microsoft.com/office/infopath/2007/PartnerControls"/>
    <ds:schemaRef ds:uri="http://purl.org/dc/terms/"/>
    <ds:schemaRef ds:uri="ea945723-82b9-4727-8c49-998e271cfa53"/>
    <ds:schemaRef ds:uri="0977b816-cba8-4ba8-aa83-c798878a53ae"/>
    <ds:schemaRef ds:uri="http://www.w3.org/XML/1998/namespace"/>
    <ds:schemaRef ds:uri="http://purl.org/dc/dcmitype/"/>
  </ds:schemaRefs>
</ds:datastoreItem>
</file>

<file path=customXml/itemProps4.xml><?xml version="1.0" encoding="utf-8"?>
<ds:datastoreItem xmlns:ds="http://schemas.openxmlformats.org/officeDocument/2006/customXml" ds:itemID="{56C30578-72CA-47F2-A3E6-8401161A79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77b816-cba8-4ba8-aa83-c798878a53ae"/>
    <ds:schemaRef ds:uri="ea945723-82b9-4727-8c49-998e271cf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3A7EE77-E4CE-4196-BE59-488988214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5EDDB49F</Template>
  <TotalTime>0</TotalTime>
  <Pages>12</Pages>
  <Words>2480</Words>
  <Characters>13645</Characters>
  <Application>Microsoft Office Word</Application>
  <DocSecurity>4</DocSecurity>
  <Lines>113</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Sophia Sleeman</dc:creator>
  <cp:keywords/>
  <dc:description/>
  <cp:lastModifiedBy>Bekkers, Wendy</cp:lastModifiedBy>
  <cp:revision>2</cp:revision>
  <cp:lastPrinted>2020-06-23T14:39:00Z</cp:lastPrinted>
  <dcterms:created xsi:type="dcterms:W3CDTF">2022-12-15T15:05:00Z</dcterms:created>
  <dcterms:modified xsi:type="dcterms:W3CDTF">2022-12-15T15:05:00Z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0x01010059AA74ADBA2C5B4FB8E7C961B63AEB5A</vt:lpwstr>
  </property>
</Properties>
</file>